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871972" w14:textId="77777777" w:rsidR="004B6AA0" w:rsidRPr="00700ABC" w:rsidRDefault="00C47947" w:rsidP="0088482B">
      <w:pPr>
        <w:pStyle w:val="Heading1"/>
      </w:pPr>
      <w:r w:rsidRPr="00700ABC">
        <w:rPr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8BC8F7" wp14:editId="078F2E8B">
                <wp:simplePos x="0" y="0"/>
                <wp:positionH relativeFrom="column">
                  <wp:posOffset>-114300</wp:posOffset>
                </wp:positionH>
                <wp:positionV relativeFrom="paragraph">
                  <wp:posOffset>1064260</wp:posOffset>
                </wp:positionV>
                <wp:extent cx="4914900" cy="4214495"/>
                <wp:effectExtent l="0" t="0" r="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14900" cy="421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2F4BAF" w14:textId="77777777" w:rsidR="00C47947" w:rsidRPr="005C0BD4" w:rsidRDefault="00C53D31" w:rsidP="0088482B">
                            <w:pPr>
                              <w:pStyle w:val="Title"/>
                            </w:pPr>
                            <w:r>
                              <w:t>Recruitment</w:t>
                            </w:r>
                            <w:r w:rsidR="0009150D">
                              <w:t xml:space="preserve"> Information Pack</w:t>
                            </w:r>
                          </w:p>
                          <w:p w14:paraId="25572899" w14:textId="77777777" w:rsidR="00263D8D" w:rsidRDefault="00263D8D" w:rsidP="00606E50">
                            <w:pPr>
                              <w:pStyle w:val="Subtitle"/>
                            </w:pPr>
                          </w:p>
                          <w:p w14:paraId="59775E40" w14:textId="668309B2" w:rsidR="00C47947" w:rsidRPr="00606E50" w:rsidRDefault="00263D8D" w:rsidP="00114B5D">
                            <w:pPr>
                              <w:pStyle w:val="Subtitle"/>
                              <w:spacing w:line="240" w:lineRule="auto"/>
                              <w:jc w:val="left"/>
                            </w:pPr>
                            <w:r>
                              <w:t xml:space="preserve"> Young People’s </w:t>
                            </w:r>
                            <w:r w:rsidR="00F0614F">
                              <w:t>Support Volunteer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upright="1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8BC8F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9pt;margin-top:83.8pt;width:387pt;height:331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" filled="f" stroked="f" strokeweight=".5pt">
                <v:textbox>
                  <w:txbxContent>
                    <w:p w14:paraId="482F4BAF" w14:textId="77777777" w:rsidR="00C47947" w:rsidRPr="005C0BD4" w:rsidRDefault="00C53D31" w:rsidP="0088482B">
                      <w:pPr>
                        <w:pStyle w:val="Title"/>
                      </w:pPr>
                      <w:r>
                        <w:t>Recruitment</w:t>
                      </w:r>
                      <w:r w:rsidR="0009150D">
                        <w:t xml:space="preserve"> Information Pack</w:t>
                      </w:r>
                    </w:p>
                    <w:p w14:paraId="25572899" w14:textId="77777777" w:rsidR="00263D8D" w:rsidRDefault="00263D8D" w:rsidP="00606E50">
                      <w:pPr>
                        <w:pStyle w:val="Subtitle"/>
                      </w:pPr>
                    </w:p>
                    <w:p w14:paraId="59775E40" w14:textId="668309B2" w:rsidR="00C47947" w:rsidRPr="00606E50" w:rsidRDefault="00263D8D" w:rsidP="00114B5D">
                      <w:pPr>
                        <w:pStyle w:val="Subtitle"/>
                        <w:spacing w:line="240" w:lineRule="auto"/>
                        <w:jc w:val="left"/>
                      </w:pPr>
                      <w:r>
                        <w:t xml:space="preserve"> Young People’s </w:t>
                      </w:r>
                      <w:r w:rsidR="00F0614F">
                        <w:t>Support Volunteer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B5282" w:rsidRPr="00700ABC">
        <w:br w:type="page"/>
      </w:r>
      <w:r w:rsidR="007C4217" w:rsidRPr="00700ABC">
        <w:rPr>
          <w:lang w:eastAsia="en-GB"/>
        </w:rPr>
        <w:lastRenderedPageBreak/>
        <w:drawing>
          <wp:anchor distT="0" distB="0" distL="114300" distR="114300" simplePos="0" relativeHeight="251660288" behindDoc="1" locked="0" layoutInCell="1" allowOverlap="1" wp14:anchorId="683B2A4A" wp14:editId="47CC1898">
            <wp:simplePos x="0" y="0"/>
            <wp:positionH relativeFrom="page">
              <wp:posOffset>6102985</wp:posOffset>
            </wp:positionH>
            <wp:positionV relativeFrom="page">
              <wp:posOffset>0</wp:posOffset>
            </wp:positionV>
            <wp:extent cx="1461600" cy="2412000"/>
            <wp:effectExtent l="0" t="0" r="0" b="1270"/>
            <wp:wrapNone/>
            <wp:docPr id="5" name="Picture 5" descr="A picture containing dar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dark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16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150D">
        <w:rPr>
          <w:lang w:eastAsia="en-GB"/>
        </w:rPr>
        <w:t>Welcome to York Mind!</w:t>
      </w:r>
    </w:p>
    <w:p w14:paraId="5EE80B98" w14:textId="1068B211" w:rsidR="00B87FCA" w:rsidRDefault="0009150D" w:rsidP="0088482B">
      <w:pPr>
        <w:pStyle w:val="IntroductionTextA"/>
      </w:pPr>
      <w:r>
        <w:t xml:space="preserve">Thank you so much for your interest in </w:t>
      </w:r>
      <w:r w:rsidR="00822742">
        <w:t>volunteering</w:t>
      </w:r>
      <w:r w:rsidR="0084732F">
        <w:t xml:space="preserve"> </w:t>
      </w:r>
      <w:r>
        <w:t>with us.</w:t>
      </w:r>
    </w:p>
    <w:p w14:paraId="0711B69D" w14:textId="77777777" w:rsidR="004B6AA0" w:rsidRDefault="0009150D" w:rsidP="0088482B">
      <w:pPr>
        <w:pStyle w:val="IntroductionTextB"/>
      </w:pPr>
      <w:r>
        <w:t>In this pack you should find all the in</w:t>
      </w:r>
      <w:r w:rsidR="0084732F">
        <w:t xml:space="preserve">formation you need to find out </w:t>
      </w:r>
      <w:r>
        <w:t>w</w:t>
      </w:r>
      <w:r w:rsidR="0084732F">
        <w:t>h</w:t>
      </w:r>
      <w:r w:rsidR="00C53D31">
        <w:t>at we’re about</w:t>
      </w:r>
    </w:p>
    <w:p w14:paraId="4D976A32" w14:textId="77777777" w:rsidR="0009150D" w:rsidRDefault="0009150D" w:rsidP="0088482B">
      <w:pPr>
        <w:pStyle w:val="IntroductionTextB"/>
      </w:pPr>
      <w:r>
        <w:t>This includes:</w:t>
      </w:r>
    </w:p>
    <w:p w14:paraId="44D1CCBE" w14:textId="77777777" w:rsidR="008F461B" w:rsidRDefault="00441194" w:rsidP="0088482B">
      <w:pPr>
        <w:pStyle w:val="IntroductionTextB"/>
        <w:rPr>
          <w:b w:val="0"/>
        </w:rPr>
      </w:pPr>
      <w:r>
        <w:rPr>
          <w:b w:val="0"/>
        </w:rPr>
        <w:t>More about us</w:t>
      </w:r>
      <w:r w:rsidR="00C53D31">
        <w:rPr>
          <w:b w:val="0"/>
        </w:rPr>
        <w:t>, what we believe in and our values</w:t>
      </w:r>
    </w:p>
    <w:p w14:paraId="399B3E03" w14:textId="7BA124CE" w:rsidR="00C53D31" w:rsidRPr="008F461B" w:rsidRDefault="00885E3D" w:rsidP="0088482B">
      <w:pPr>
        <w:pStyle w:val="IntroductionTextB"/>
        <w:rPr>
          <w:b w:val="0"/>
        </w:rPr>
      </w:pPr>
      <w:r>
        <w:rPr>
          <w:b w:val="0"/>
        </w:rPr>
        <w:t xml:space="preserve">An overview of the </w:t>
      </w:r>
      <w:r w:rsidR="00F0614F">
        <w:rPr>
          <w:b w:val="0"/>
        </w:rPr>
        <w:t xml:space="preserve">Young People’s Support </w:t>
      </w:r>
      <w:r>
        <w:rPr>
          <w:b w:val="0"/>
        </w:rPr>
        <w:t xml:space="preserve">Volunteer </w:t>
      </w:r>
      <w:r w:rsidR="00263D8D">
        <w:rPr>
          <w:b w:val="0"/>
        </w:rPr>
        <w:t>role</w:t>
      </w:r>
      <w:r>
        <w:rPr>
          <w:b w:val="0"/>
        </w:rPr>
        <w:t xml:space="preserve">, </w:t>
      </w:r>
      <w:r w:rsidR="00822B68">
        <w:rPr>
          <w:b w:val="0"/>
        </w:rPr>
        <w:t xml:space="preserve">followed by </w:t>
      </w:r>
      <w:r w:rsidR="00D2576C">
        <w:rPr>
          <w:b w:val="0"/>
        </w:rPr>
        <w:t xml:space="preserve">role </w:t>
      </w:r>
      <w:r w:rsidR="00C53D31">
        <w:rPr>
          <w:b w:val="0"/>
        </w:rPr>
        <w:t>description and person specification</w:t>
      </w:r>
    </w:p>
    <w:p w14:paraId="13A6D1BC" w14:textId="6438245C" w:rsidR="0084732F" w:rsidRPr="008F461B" w:rsidRDefault="00086C75" w:rsidP="0088482B">
      <w:pPr>
        <w:pStyle w:val="IntroductionTextB"/>
        <w:rPr>
          <w:b w:val="0"/>
        </w:rPr>
      </w:pPr>
      <w:r>
        <w:rPr>
          <w:b w:val="0"/>
        </w:rPr>
        <w:t>What we expect from each other</w:t>
      </w:r>
    </w:p>
    <w:p w14:paraId="0EB5417E" w14:textId="77777777" w:rsidR="0009150D" w:rsidRDefault="0084732F" w:rsidP="0084732F">
      <w:pPr>
        <w:pStyle w:val="Heading2"/>
      </w:pPr>
      <w:r>
        <w:t xml:space="preserve">Our </w:t>
      </w:r>
      <w:r w:rsidR="00C53D31">
        <w:t xml:space="preserve">Organisation </w:t>
      </w:r>
    </w:p>
    <w:p w14:paraId="5A9E4701" w14:textId="77777777" w:rsidR="00C53D31" w:rsidRPr="00C53D31" w:rsidRDefault="00C53D31" w:rsidP="00C53D31"/>
    <w:p w14:paraId="0516E61B" w14:textId="6F040C76" w:rsidR="00713A4C" w:rsidRDefault="00713A4C" w:rsidP="0021105C">
      <w:pPr>
        <w:jc w:val="both"/>
      </w:pPr>
      <w:r>
        <w:t>York Mind is a vibrant and compassionate organisation who work to promote recovery from mental ill-health, improved emotional well-being and independent living. We offe</w:t>
      </w:r>
      <w:r w:rsidR="00FD6DCF">
        <w:t xml:space="preserve">r a range of both </w:t>
      </w:r>
      <w:proofErr w:type="gramStart"/>
      <w:r w:rsidR="00FD6DCF">
        <w:t>face</w:t>
      </w:r>
      <w:proofErr w:type="gramEnd"/>
      <w:r w:rsidR="00FD6DCF">
        <w:t xml:space="preserve"> to face</w:t>
      </w:r>
      <w:r w:rsidR="00411687">
        <w:t xml:space="preserve"> and digital services from 1:1 </w:t>
      </w:r>
      <w:r>
        <w:t xml:space="preserve">support, social activities, advocacy right through to training and services to improve workplace wellbeing. </w:t>
      </w:r>
    </w:p>
    <w:p w14:paraId="5A864D22" w14:textId="77777777" w:rsidR="00713A4C" w:rsidRPr="001D7229" w:rsidRDefault="00713A4C" w:rsidP="0021105C">
      <w:pPr>
        <w:jc w:val="both"/>
      </w:pPr>
      <w:r>
        <w:t xml:space="preserve">Our </w:t>
      </w:r>
      <w:r w:rsidR="00890E3A">
        <w:t xml:space="preserve">team </w:t>
      </w:r>
      <w:r>
        <w:t>really care about making a difference and come together to make a change for people’s mental health.</w:t>
      </w:r>
      <w:r w:rsidR="00FD6DCF">
        <w:t xml:space="preserve"> Last year we helped over 4500 people who </w:t>
      </w:r>
      <w:r w:rsidR="00FD6DCF" w:rsidRPr="001D7229">
        <w:t>are living with mental health problems.</w:t>
      </w:r>
    </w:p>
    <w:p w14:paraId="6D49FB73" w14:textId="416C5330" w:rsidR="009A5BB4" w:rsidRDefault="009A5BB4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4A404C69" w14:textId="77777777" w:rsidR="009A5BB4" w:rsidRDefault="009A5BB4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1FC025B3" w14:textId="77777777" w:rsidR="009A5BB4" w:rsidRDefault="009A5BB4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232F041B" w14:textId="77777777" w:rsidR="003511AB" w:rsidRDefault="003511AB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2972F76E" w14:textId="401AAA89" w:rsidR="00B82B85" w:rsidRDefault="00B82B85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3A8B01AA" w14:textId="0E774DC5" w:rsidR="00B82B85" w:rsidRDefault="00B82B85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01CBB446" w14:textId="77777777" w:rsidR="00B82B85" w:rsidRDefault="00B82B85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7ECF88EA" w14:textId="77777777" w:rsidR="00B82B85" w:rsidRDefault="00B82B85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5CA7E875" w14:textId="2EA96BE6" w:rsidR="00BE5538" w:rsidRDefault="00BE5538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46D257DF" w14:textId="77777777" w:rsidR="00BE5538" w:rsidRDefault="00BE5538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62901C84" w14:textId="77777777" w:rsidR="00E73E07" w:rsidRDefault="00E73E07" w:rsidP="00C42AF3">
      <w:pPr>
        <w:spacing w:line="240" w:lineRule="auto"/>
        <w:rPr>
          <w:rFonts w:asciiTheme="majorHAnsi" w:hAnsiTheme="majorHAnsi" w:cstheme="majorHAnsi"/>
          <w:i/>
          <w:noProof/>
          <w:color w:val="1300C1" w:themeColor="text2"/>
          <w:lang w:eastAsia="en-GB"/>
        </w:rPr>
      </w:pPr>
    </w:p>
    <w:p w14:paraId="7AC46EA5" w14:textId="77777777" w:rsidR="00B82B85" w:rsidRDefault="00B82B85" w:rsidP="00B82B85">
      <w:pPr>
        <w:pStyle w:val="Heading2"/>
      </w:pPr>
      <w:r>
        <w:lastRenderedPageBreak/>
        <w:t>We Believe</w:t>
      </w:r>
    </w:p>
    <w:p w14:paraId="5CD5A79A" w14:textId="0A7E32CF" w:rsidR="00B82B85" w:rsidRDefault="00B82B85" w:rsidP="00B82B85"/>
    <w:p w14:paraId="0B8B9BEF" w14:textId="77777777" w:rsidR="00B82B85" w:rsidRPr="00A35F96" w:rsidRDefault="00B82B85" w:rsidP="00B82B85">
      <w:pPr>
        <w:pStyle w:val="BodyText"/>
        <w:numPr>
          <w:ilvl w:val="0"/>
          <w:numId w:val="24"/>
        </w:numPr>
        <w:rPr>
          <w:szCs w:val="24"/>
        </w:rPr>
      </w:pPr>
      <w:r w:rsidRPr="00A35F96">
        <w:rPr>
          <w:szCs w:val="24"/>
        </w:rPr>
        <w:t>Mental health is important and a part of each of us</w:t>
      </w:r>
    </w:p>
    <w:p w14:paraId="05E9E343" w14:textId="77777777" w:rsidR="00B82B85" w:rsidRPr="00A35F96" w:rsidRDefault="00B82B85" w:rsidP="00B82B85">
      <w:pPr>
        <w:pStyle w:val="BodyText"/>
        <w:numPr>
          <w:ilvl w:val="0"/>
          <w:numId w:val="24"/>
        </w:numPr>
        <w:rPr>
          <w:szCs w:val="24"/>
        </w:rPr>
      </w:pPr>
      <w:r w:rsidRPr="00A35F96">
        <w:rPr>
          <w:szCs w:val="24"/>
        </w:rPr>
        <w:t>All people have a right to thrive</w:t>
      </w:r>
    </w:p>
    <w:p w14:paraId="78C04718" w14:textId="13E42A8B" w:rsidR="00B82B85" w:rsidRPr="00A35F96" w:rsidRDefault="00B82B85" w:rsidP="00B82B85">
      <w:pPr>
        <w:pStyle w:val="BodyText"/>
        <w:numPr>
          <w:ilvl w:val="0"/>
          <w:numId w:val="24"/>
        </w:numPr>
        <w:rPr>
          <w:szCs w:val="24"/>
        </w:rPr>
      </w:pPr>
      <w:r w:rsidRPr="004775CB">
        <w:rPr>
          <w:noProof/>
          <w:lang w:eastAsia="en-GB"/>
        </w:rPr>
        <w:drawing>
          <wp:anchor distT="0" distB="0" distL="114300" distR="114300" simplePos="0" relativeHeight="251723776" behindDoc="0" locked="0" layoutInCell="1" allowOverlap="1" wp14:anchorId="5FBEFD87" wp14:editId="3D10FE55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562400" cy="2412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4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35F96">
        <w:rPr>
          <w:szCs w:val="24"/>
        </w:rPr>
        <w:t>Access to mental health support should be there for everyone</w:t>
      </w:r>
    </w:p>
    <w:p w14:paraId="0374680C" w14:textId="77777777" w:rsidR="00B82B85" w:rsidRPr="00A35F96" w:rsidRDefault="00B82B85" w:rsidP="00B82B85">
      <w:pPr>
        <w:pStyle w:val="BodyText"/>
        <w:numPr>
          <w:ilvl w:val="0"/>
          <w:numId w:val="24"/>
        </w:numPr>
        <w:rPr>
          <w:szCs w:val="24"/>
        </w:rPr>
      </w:pPr>
      <w:r w:rsidRPr="00A35F96">
        <w:rPr>
          <w:color w:val="auto"/>
          <w:szCs w:val="24"/>
        </w:rPr>
        <w:t>Asking</w:t>
      </w:r>
      <w:r w:rsidRPr="00A35F96">
        <w:rPr>
          <w:szCs w:val="24"/>
        </w:rPr>
        <w:t xml:space="preserve"> for help is brave, and lived experience matters</w:t>
      </w:r>
    </w:p>
    <w:p w14:paraId="23C83F72" w14:textId="77777777" w:rsidR="00B82B85" w:rsidRPr="00A35F96" w:rsidRDefault="00B82B85" w:rsidP="00B82B85">
      <w:pPr>
        <w:pStyle w:val="BodyText"/>
        <w:numPr>
          <w:ilvl w:val="0"/>
          <w:numId w:val="24"/>
        </w:numPr>
        <w:rPr>
          <w:szCs w:val="24"/>
        </w:rPr>
      </w:pPr>
      <w:r w:rsidRPr="00A35F96">
        <w:rPr>
          <w:szCs w:val="24"/>
        </w:rPr>
        <w:t>Stigma around mental health is wrong and must be challenged</w:t>
      </w:r>
    </w:p>
    <w:p w14:paraId="5436BCE6" w14:textId="77777777" w:rsidR="00B82B85" w:rsidRPr="00A35F96" w:rsidRDefault="00B82B85" w:rsidP="00B82B85">
      <w:pPr>
        <w:pStyle w:val="BodyText"/>
        <w:numPr>
          <w:ilvl w:val="0"/>
          <w:numId w:val="24"/>
        </w:numPr>
        <w:rPr>
          <w:szCs w:val="24"/>
        </w:rPr>
      </w:pPr>
      <w:r w:rsidRPr="00A35F96">
        <w:rPr>
          <w:szCs w:val="24"/>
        </w:rPr>
        <w:t xml:space="preserve">Our work makes a positive </w:t>
      </w:r>
      <w:proofErr w:type="gramStart"/>
      <w:r w:rsidRPr="00A35F96">
        <w:rPr>
          <w:szCs w:val="24"/>
        </w:rPr>
        <w:t>difference</w:t>
      </w:r>
      <w:proofErr w:type="gramEnd"/>
      <w:r w:rsidRPr="00A35F96">
        <w:rPr>
          <w:szCs w:val="24"/>
        </w:rPr>
        <w:t xml:space="preserve"> and we are here to stay</w:t>
      </w:r>
    </w:p>
    <w:p w14:paraId="52F99E24" w14:textId="77777777" w:rsidR="00B82B85" w:rsidRDefault="00B82B85" w:rsidP="00B82B85">
      <w:pPr>
        <w:pStyle w:val="Heading2"/>
      </w:pPr>
      <w:r>
        <w:t>Our Values</w:t>
      </w:r>
    </w:p>
    <w:p w14:paraId="4D34BC12" w14:textId="77777777" w:rsidR="00B82B85" w:rsidRDefault="00B82B85" w:rsidP="00B82B85">
      <w:pPr>
        <w:pStyle w:val="IntroductionTextA"/>
      </w:pPr>
    </w:p>
    <w:p w14:paraId="7B1FD514" w14:textId="1E5177AF" w:rsidR="00B82B85" w:rsidRPr="00A35F96" w:rsidRDefault="00B82B85" w:rsidP="00B82B85">
      <w:pPr>
        <w:pStyle w:val="IntroductionTextA"/>
        <w:rPr>
          <w:sz w:val="24"/>
          <w:szCs w:val="24"/>
        </w:rPr>
      </w:pPr>
      <w:r w:rsidRPr="00A35F96">
        <w:rPr>
          <w:b/>
          <w:color w:val="1300C1" w:themeColor="text2"/>
          <w:sz w:val="24"/>
          <w:szCs w:val="24"/>
        </w:rPr>
        <w:t xml:space="preserve">Being </w:t>
      </w:r>
      <w:proofErr w:type="gramStart"/>
      <w:r w:rsidRPr="00A35F96">
        <w:rPr>
          <w:b/>
          <w:color w:val="1300C1" w:themeColor="text2"/>
          <w:sz w:val="24"/>
          <w:szCs w:val="24"/>
        </w:rPr>
        <w:t>Brave</w:t>
      </w:r>
      <w:r w:rsidRPr="00A35F96">
        <w:rPr>
          <w:color w:val="1300C1" w:themeColor="text2"/>
          <w:sz w:val="24"/>
          <w:szCs w:val="24"/>
        </w:rPr>
        <w:t xml:space="preserve"> </w:t>
      </w:r>
      <w:r w:rsidRPr="00A35F96">
        <w:rPr>
          <w:sz w:val="24"/>
          <w:szCs w:val="24"/>
        </w:rPr>
        <w:t>-Finding</w:t>
      </w:r>
      <w:proofErr w:type="gramEnd"/>
      <w:r w:rsidRPr="00A35F96">
        <w:rPr>
          <w:sz w:val="24"/>
          <w:szCs w:val="24"/>
        </w:rPr>
        <w:t xml:space="preserve"> the courage and compassion to connect with, and walk alongside others, providing encouragement through rough times towards better days.</w:t>
      </w:r>
    </w:p>
    <w:p w14:paraId="0F3E589B" w14:textId="15C7AABA" w:rsidR="00B82B85" w:rsidRPr="00A35F96" w:rsidRDefault="00B82B85" w:rsidP="00B82B85">
      <w:pPr>
        <w:pStyle w:val="IntroductionTextA"/>
        <w:rPr>
          <w:sz w:val="24"/>
          <w:szCs w:val="24"/>
        </w:rPr>
      </w:pPr>
      <w:r w:rsidRPr="00A35F96">
        <w:rPr>
          <w:b/>
          <w:color w:val="1300C1" w:themeColor="text2"/>
          <w:sz w:val="24"/>
          <w:szCs w:val="24"/>
        </w:rPr>
        <w:t>Standing Up</w:t>
      </w:r>
      <w:r w:rsidRPr="00A35F96">
        <w:rPr>
          <w:color w:val="1300C1" w:themeColor="text2"/>
          <w:sz w:val="24"/>
          <w:szCs w:val="24"/>
        </w:rPr>
        <w:t xml:space="preserve"> </w:t>
      </w:r>
      <w:r w:rsidRPr="00A35F96">
        <w:rPr>
          <w:sz w:val="24"/>
          <w:szCs w:val="24"/>
        </w:rPr>
        <w:t xml:space="preserve">- Dedicating ourselves to advancing mental health </w:t>
      </w:r>
      <w:proofErr w:type="gramStart"/>
      <w:r w:rsidRPr="00A35F96">
        <w:rPr>
          <w:sz w:val="24"/>
          <w:szCs w:val="24"/>
        </w:rPr>
        <w:t>appreciation, and</w:t>
      </w:r>
      <w:proofErr w:type="gramEnd"/>
      <w:r w:rsidRPr="00A35F96">
        <w:rPr>
          <w:sz w:val="24"/>
          <w:szCs w:val="24"/>
        </w:rPr>
        <w:t xml:space="preserve"> championing the conditions that enable people to do and be well.</w:t>
      </w:r>
    </w:p>
    <w:p w14:paraId="65D9DAFE" w14:textId="77777777" w:rsidR="00B82B85" w:rsidRPr="00A35F96" w:rsidRDefault="00B82B85" w:rsidP="00B82B85">
      <w:pPr>
        <w:pStyle w:val="IntroductionTextA"/>
        <w:rPr>
          <w:sz w:val="24"/>
          <w:szCs w:val="24"/>
        </w:rPr>
      </w:pPr>
      <w:r w:rsidRPr="00A35F96">
        <w:rPr>
          <w:b/>
          <w:color w:val="1300C1" w:themeColor="text2"/>
          <w:sz w:val="24"/>
          <w:szCs w:val="24"/>
        </w:rPr>
        <w:t>Developing Together</w:t>
      </w:r>
      <w:r w:rsidRPr="00A35F96">
        <w:rPr>
          <w:color w:val="1300C1" w:themeColor="text2"/>
          <w:sz w:val="24"/>
          <w:szCs w:val="24"/>
        </w:rPr>
        <w:t xml:space="preserve"> </w:t>
      </w:r>
      <w:r w:rsidRPr="00A35F96">
        <w:rPr>
          <w:sz w:val="24"/>
          <w:szCs w:val="24"/>
        </w:rPr>
        <w:t>- listening to, learning from and helping one another we grow stronger together, becoming better able to serve our communities.</w:t>
      </w:r>
    </w:p>
    <w:p w14:paraId="71B33450" w14:textId="77777777" w:rsidR="00B82B85" w:rsidRPr="00A35F96" w:rsidRDefault="00B82B85" w:rsidP="00B82B85">
      <w:pPr>
        <w:pStyle w:val="IntroductionTextA"/>
        <w:rPr>
          <w:sz w:val="24"/>
          <w:szCs w:val="24"/>
        </w:rPr>
      </w:pPr>
      <w:r w:rsidRPr="00A35F96">
        <w:rPr>
          <w:b/>
          <w:color w:val="1300C1" w:themeColor="text2"/>
          <w:sz w:val="24"/>
          <w:szCs w:val="24"/>
        </w:rPr>
        <w:t>Actively Seeking</w:t>
      </w:r>
      <w:r w:rsidRPr="00A35F96">
        <w:rPr>
          <w:color w:val="1300C1" w:themeColor="text2"/>
          <w:sz w:val="24"/>
          <w:szCs w:val="24"/>
        </w:rPr>
        <w:t xml:space="preserve"> </w:t>
      </w:r>
      <w:r w:rsidRPr="00A35F96">
        <w:rPr>
          <w:sz w:val="24"/>
          <w:szCs w:val="24"/>
        </w:rPr>
        <w:t xml:space="preserve">- Realistic about the scale of the challenge, to achieve equity of standing for mental health and wellbeing. We </w:t>
      </w:r>
      <w:proofErr w:type="gramStart"/>
      <w:r w:rsidRPr="00A35F96">
        <w:rPr>
          <w:sz w:val="24"/>
          <w:szCs w:val="24"/>
        </w:rPr>
        <w:t>hold  on</w:t>
      </w:r>
      <w:proofErr w:type="gramEnd"/>
      <w:r w:rsidRPr="00A35F96">
        <w:rPr>
          <w:sz w:val="24"/>
          <w:szCs w:val="24"/>
        </w:rPr>
        <w:t xml:space="preserve"> to hope, that through our work, things can and will improve</w:t>
      </w:r>
    </w:p>
    <w:p w14:paraId="02EACC70" w14:textId="798A8170" w:rsidR="00B82B85" w:rsidRPr="00A35F96" w:rsidRDefault="00B82B85" w:rsidP="00B82B85">
      <w:pPr>
        <w:pStyle w:val="IntroductionTextA"/>
        <w:rPr>
          <w:sz w:val="24"/>
          <w:szCs w:val="24"/>
        </w:rPr>
      </w:pPr>
      <w:r w:rsidRPr="00A35F96">
        <w:rPr>
          <w:b/>
          <w:color w:val="1300C1" w:themeColor="text2"/>
          <w:sz w:val="24"/>
          <w:szCs w:val="24"/>
        </w:rPr>
        <w:t>Being Pragmatic</w:t>
      </w:r>
      <w:r w:rsidRPr="00A35F96">
        <w:rPr>
          <w:color w:val="1300C1" w:themeColor="text2"/>
          <w:sz w:val="24"/>
          <w:szCs w:val="24"/>
        </w:rPr>
        <w:t xml:space="preserve"> </w:t>
      </w:r>
      <w:r w:rsidRPr="00A35F96">
        <w:rPr>
          <w:sz w:val="24"/>
          <w:szCs w:val="24"/>
        </w:rPr>
        <w:t xml:space="preserve">- Making decisions based on what’s possible and works for the individual. We are down to earth and </w:t>
      </w:r>
      <w:r w:rsidR="0055683E" w:rsidRPr="00A35F96">
        <w:rPr>
          <w:sz w:val="24"/>
          <w:szCs w:val="24"/>
        </w:rPr>
        <w:t>communicate clearly</w:t>
      </w:r>
      <w:r w:rsidRPr="00A35F96">
        <w:rPr>
          <w:sz w:val="24"/>
          <w:szCs w:val="24"/>
        </w:rPr>
        <w:t xml:space="preserve"> with kindness</w:t>
      </w:r>
    </w:p>
    <w:p w14:paraId="406BB9A0" w14:textId="51AAF06A" w:rsidR="00C42AF3" w:rsidRPr="00822742" w:rsidRDefault="00B82B85" w:rsidP="00822742">
      <w:pPr>
        <w:spacing w:after="0" w:line="240" w:lineRule="auto"/>
        <w:rPr>
          <w:b/>
          <w:bCs/>
          <w:color w:val="1300C1" w:themeColor="text2"/>
          <w:sz w:val="42"/>
          <w:szCs w:val="28"/>
        </w:rPr>
      </w:pPr>
      <w:r>
        <w:br w:type="page"/>
      </w:r>
    </w:p>
    <w:p w14:paraId="09BC3D7C" w14:textId="3A2CAF92" w:rsidR="003166E4" w:rsidRDefault="00822742">
      <w:pPr>
        <w:spacing w:after="0" w:line="240" w:lineRule="auto"/>
        <w:rPr>
          <w:b/>
          <w:bCs/>
          <w:color w:val="1300C1" w:themeColor="text2"/>
          <w:sz w:val="42"/>
          <w:szCs w:val="28"/>
        </w:rPr>
      </w:pPr>
      <w:r w:rsidRPr="004775CB">
        <w:rPr>
          <w:noProof/>
          <w:lang w:eastAsia="en-GB"/>
        </w:rPr>
        <w:lastRenderedPageBreak/>
        <w:drawing>
          <wp:anchor distT="0" distB="0" distL="114300" distR="114300" simplePos="0" relativeHeight="251730944" behindDoc="0" locked="0" layoutInCell="1" allowOverlap="1" wp14:anchorId="02EB211F" wp14:editId="28DE5245">
            <wp:simplePos x="0" y="0"/>
            <wp:positionH relativeFrom="page">
              <wp:posOffset>5975985</wp:posOffset>
            </wp:positionH>
            <wp:positionV relativeFrom="page">
              <wp:posOffset>-34290</wp:posOffset>
            </wp:positionV>
            <wp:extent cx="1562400" cy="2412000"/>
            <wp:effectExtent l="0" t="0" r="0" b="762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4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8F83CF" w14:textId="5C0E2CC0" w:rsidR="003166E4" w:rsidRDefault="003166E4">
      <w:pPr>
        <w:spacing w:after="0" w:line="240" w:lineRule="auto"/>
        <w:rPr>
          <w:b/>
          <w:bCs/>
          <w:color w:val="1300C1" w:themeColor="text2"/>
          <w:sz w:val="42"/>
          <w:szCs w:val="28"/>
        </w:rPr>
      </w:pPr>
      <w:r>
        <w:rPr>
          <w:b/>
          <w:bCs/>
          <w:color w:val="1300C1" w:themeColor="text2"/>
          <w:sz w:val="42"/>
          <w:szCs w:val="28"/>
        </w:rPr>
        <w:t>About the role</w:t>
      </w:r>
    </w:p>
    <w:p w14:paraId="0447F1B6" w14:textId="66A3C223" w:rsidR="00F34BC9" w:rsidRPr="00483E0D" w:rsidRDefault="00660E3C" w:rsidP="00E767B5">
      <w:pPr>
        <w:pStyle w:val="04xlpa"/>
        <w:spacing w:line="435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483E0D">
        <w:rPr>
          <w:rFonts w:asciiTheme="minorHAnsi" w:hAnsiTheme="minorHAnsi" w:cstheme="minorHAnsi"/>
          <w:color w:val="000000" w:themeColor="text1"/>
        </w:rPr>
        <w:t xml:space="preserve">We are looking for volunteers who </w:t>
      </w:r>
      <w:r w:rsidR="00477187" w:rsidRPr="00483E0D">
        <w:rPr>
          <w:rFonts w:asciiTheme="minorHAnsi" w:hAnsiTheme="minorHAnsi" w:cstheme="minorHAnsi"/>
          <w:color w:val="000000" w:themeColor="text1"/>
        </w:rPr>
        <w:t xml:space="preserve">are passionate about </w:t>
      </w:r>
      <w:r w:rsidR="00540CA6" w:rsidRPr="00483E0D">
        <w:rPr>
          <w:rFonts w:asciiTheme="minorHAnsi" w:hAnsiTheme="minorHAnsi" w:cstheme="minorHAnsi"/>
          <w:color w:val="000000" w:themeColor="text1"/>
        </w:rPr>
        <w:t xml:space="preserve">supporting </w:t>
      </w:r>
      <w:r w:rsidR="00260538" w:rsidRPr="00483E0D">
        <w:rPr>
          <w:rFonts w:asciiTheme="minorHAnsi" w:hAnsiTheme="minorHAnsi" w:cstheme="minorHAnsi"/>
          <w:color w:val="000000" w:themeColor="text1"/>
        </w:rPr>
        <w:t>young people</w:t>
      </w:r>
      <w:r w:rsidRPr="00483E0D">
        <w:rPr>
          <w:rFonts w:asciiTheme="minorHAnsi" w:hAnsiTheme="minorHAnsi" w:cstheme="minorHAnsi"/>
          <w:color w:val="000000" w:themeColor="text1"/>
        </w:rPr>
        <w:t xml:space="preserve"> </w:t>
      </w:r>
      <w:r w:rsidR="00FB516F" w:rsidRPr="00483E0D">
        <w:rPr>
          <w:rFonts w:asciiTheme="minorHAnsi" w:hAnsiTheme="minorHAnsi" w:cstheme="minorHAnsi"/>
          <w:color w:val="000000" w:themeColor="text1"/>
        </w:rPr>
        <w:t xml:space="preserve">aged 11 to </w:t>
      </w:r>
      <w:r w:rsidR="00F0614F">
        <w:rPr>
          <w:rFonts w:asciiTheme="minorHAnsi" w:hAnsiTheme="minorHAnsi" w:cstheme="minorHAnsi"/>
          <w:color w:val="000000" w:themeColor="text1"/>
        </w:rPr>
        <w:t>21 (25 with SEND)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 </w:t>
      </w:r>
      <w:r w:rsidRPr="00483E0D">
        <w:rPr>
          <w:rFonts w:asciiTheme="minorHAnsi" w:hAnsiTheme="minorHAnsi" w:cstheme="minorHAnsi"/>
          <w:color w:val="000000" w:themeColor="text1"/>
        </w:rPr>
        <w:t xml:space="preserve">who are struggling with their emotions and mental health. York Mind </w:t>
      </w:r>
      <w:r w:rsidR="00F0614F">
        <w:rPr>
          <w:rFonts w:asciiTheme="minorHAnsi" w:hAnsiTheme="minorHAnsi" w:cstheme="minorHAnsi"/>
          <w:color w:val="000000" w:themeColor="text1"/>
        </w:rPr>
        <w:t>Young People’s Support Volunteers</w:t>
      </w:r>
      <w:r w:rsidRPr="00483E0D">
        <w:rPr>
          <w:rFonts w:asciiTheme="minorHAnsi" w:hAnsiTheme="minorHAnsi" w:cstheme="minorHAnsi"/>
          <w:color w:val="000000" w:themeColor="text1"/>
        </w:rPr>
        <w:t xml:space="preserve"> </w:t>
      </w:r>
      <w:r w:rsidR="00987183" w:rsidRPr="00483E0D">
        <w:rPr>
          <w:rFonts w:asciiTheme="minorHAnsi" w:hAnsiTheme="minorHAnsi" w:cstheme="minorHAnsi"/>
          <w:color w:val="000000" w:themeColor="text1"/>
        </w:rPr>
        <w:t xml:space="preserve">provide a safe space </w:t>
      </w:r>
      <w:r w:rsidR="00925700" w:rsidRPr="00483E0D">
        <w:rPr>
          <w:rFonts w:asciiTheme="minorHAnsi" w:hAnsiTheme="minorHAnsi" w:cstheme="minorHAnsi"/>
          <w:color w:val="000000" w:themeColor="text1"/>
        </w:rPr>
        <w:t xml:space="preserve">for young people to talk about their experiences. They </w:t>
      </w:r>
      <w:r w:rsidRPr="00483E0D">
        <w:rPr>
          <w:rFonts w:asciiTheme="minorHAnsi" w:hAnsiTheme="minorHAnsi" w:cstheme="minorHAnsi"/>
          <w:color w:val="000000" w:themeColor="text1"/>
        </w:rPr>
        <w:t xml:space="preserve">empower each young person </w:t>
      </w:r>
      <w:r w:rsidR="001953A6" w:rsidRPr="00483E0D">
        <w:rPr>
          <w:rFonts w:asciiTheme="minorHAnsi" w:hAnsiTheme="minorHAnsi" w:cstheme="minorHAnsi"/>
          <w:color w:val="000000" w:themeColor="text1"/>
        </w:rPr>
        <w:t>to see themselves differently, build positive relationships with friends and family, grow in confidence</w:t>
      </w:r>
      <w:r w:rsidR="007D3A25" w:rsidRPr="00483E0D">
        <w:rPr>
          <w:rFonts w:asciiTheme="minorHAnsi" w:hAnsiTheme="minorHAnsi" w:cstheme="minorHAnsi"/>
          <w:color w:val="000000" w:themeColor="text1"/>
        </w:rPr>
        <w:t xml:space="preserve"> and self-esteem and maintain a healthy approach to </w:t>
      </w:r>
      <w:r w:rsidR="004C069F" w:rsidRPr="00483E0D">
        <w:rPr>
          <w:rFonts w:asciiTheme="minorHAnsi" w:hAnsiTheme="minorHAnsi" w:cstheme="minorHAnsi"/>
          <w:color w:val="000000" w:themeColor="text1"/>
        </w:rPr>
        <w:t>their mental health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 and wellbeing</w:t>
      </w:r>
      <w:r w:rsidR="001953A6" w:rsidRPr="00483E0D">
        <w:rPr>
          <w:rFonts w:asciiTheme="minorHAnsi" w:hAnsiTheme="minorHAnsi" w:cstheme="minorHAnsi"/>
          <w:color w:val="000000" w:themeColor="text1"/>
        </w:rPr>
        <w:t xml:space="preserve">.  </w:t>
      </w:r>
      <w:r w:rsidR="00F34BC9" w:rsidRPr="00483E0D">
        <w:rPr>
          <w:rFonts w:asciiTheme="minorHAnsi" w:hAnsiTheme="minorHAnsi" w:cstheme="minorHAnsi"/>
          <w:color w:val="000000" w:themeColor="text1"/>
        </w:rPr>
        <w:t xml:space="preserve">We are looking for </w:t>
      </w:r>
      <w:r w:rsidR="00483E0D" w:rsidRPr="00483E0D">
        <w:rPr>
          <w:rFonts w:asciiTheme="minorHAnsi" w:hAnsiTheme="minorHAnsi" w:cstheme="minorHAnsi"/>
          <w:color w:val="000000" w:themeColor="text1"/>
        </w:rPr>
        <w:t>volunteers</w:t>
      </w:r>
      <w:r w:rsidR="00F34BC9" w:rsidRPr="00483E0D">
        <w:rPr>
          <w:rFonts w:asciiTheme="minorHAnsi" w:hAnsiTheme="minorHAnsi" w:cstheme="minorHAnsi"/>
          <w:color w:val="000000" w:themeColor="text1"/>
        </w:rPr>
        <w:t xml:space="preserve"> who </w:t>
      </w:r>
      <w:proofErr w:type="gramStart"/>
      <w:r w:rsidR="00F34BC9" w:rsidRPr="00483E0D">
        <w:rPr>
          <w:rFonts w:asciiTheme="minorHAnsi" w:hAnsiTheme="minorHAnsi" w:cstheme="minorHAnsi"/>
          <w:color w:val="000000" w:themeColor="text1"/>
        </w:rPr>
        <w:t>have an understanding of</w:t>
      </w:r>
      <w:proofErr w:type="gramEnd"/>
      <w:r w:rsidR="00F34BC9" w:rsidRPr="00483E0D">
        <w:rPr>
          <w:rFonts w:asciiTheme="minorHAnsi" w:hAnsiTheme="minorHAnsi" w:cstheme="minorHAnsi"/>
          <w:color w:val="000000" w:themeColor="text1"/>
        </w:rPr>
        <w:t xml:space="preserve"> issues surrounding mental health, including those that young people face in modern society and have some experience communicating with young people. </w:t>
      </w:r>
    </w:p>
    <w:p w14:paraId="449D8EE3" w14:textId="2AA81FFD" w:rsidR="00483E0D" w:rsidRDefault="00483E0D" w:rsidP="00483E0D">
      <w:pPr>
        <w:pStyle w:val="04xlpa"/>
        <w:spacing w:line="435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483E0D">
        <w:rPr>
          <w:rFonts w:asciiTheme="minorHAnsi" w:hAnsiTheme="minorHAnsi" w:cstheme="minorHAnsi"/>
          <w:color w:val="000000" w:themeColor="text1"/>
        </w:rPr>
        <w:t>All volunteers</w:t>
      </w:r>
      <w:r w:rsidR="00F34BC9" w:rsidRPr="00483E0D">
        <w:rPr>
          <w:rFonts w:asciiTheme="minorHAnsi" w:hAnsiTheme="minorHAnsi" w:cstheme="minorHAnsi"/>
          <w:color w:val="000000" w:themeColor="text1"/>
        </w:rPr>
        <w:t xml:space="preserve"> </w:t>
      </w:r>
      <w:r w:rsidR="00253943" w:rsidRPr="00483E0D">
        <w:rPr>
          <w:rFonts w:asciiTheme="minorHAnsi" w:hAnsiTheme="minorHAnsi" w:cstheme="minorHAnsi"/>
          <w:color w:val="000000" w:themeColor="text1"/>
        </w:rPr>
        <w:t xml:space="preserve">must 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be committed to </w:t>
      </w:r>
      <w:r w:rsidR="00253943" w:rsidRPr="00483E0D">
        <w:rPr>
          <w:rFonts w:asciiTheme="minorHAnsi" w:hAnsiTheme="minorHAnsi" w:cstheme="minorHAnsi"/>
          <w:color w:val="000000" w:themeColor="text1"/>
        </w:rPr>
        <w:t>attend</w:t>
      </w:r>
      <w:r w:rsidR="00E767B5" w:rsidRPr="00483E0D">
        <w:rPr>
          <w:rFonts w:asciiTheme="minorHAnsi" w:hAnsiTheme="minorHAnsi" w:cstheme="minorHAnsi"/>
          <w:color w:val="000000" w:themeColor="text1"/>
        </w:rPr>
        <w:t>ing</w:t>
      </w:r>
      <w:r w:rsidR="00253943" w:rsidRPr="00483E0D">
        <w:rPr>
          <w:rFonts w:asciiTheme="minorHAnsi" w:hAnsiTheme="minorHAnsi" w:cstheme="minorHAnsi"/>
          <w:color w:val="000000" w:themeColor="text1"/>
        </w:rPr>
        <w:t xml:space="preserve"> our</w:t>
      </w:r>
      <w:r w:rsidR="00705583" w:rsidRPr="00483E0D">
        <w:rPr>
          <w:rFonts w:asciiTheme="minorHAnsi" w:hAnsiTheme="minorHAnsi" w:cstheme="minorHAnsi"/>
          <w:color w:val="000000" w:themeColor="text1"/>
        </w:rPr>
        <w:t xml:space="preserve"> initial training</w:t>
      </w:r>
      <w:r w:rsidR="008435C0" w:rsidRPr="00483E0D">
        <w:rPr>
          <w:rFonts w:asciiTheme="minorHAnsi" w:hAnsiTheme="minorHAnsi" w:cstheme="minorHAnsi"/>
          <w:color w:val="000000" w:themeColor="text1"/>
        </w:rPr>
        <w:t xml:space="preserve"> </w:t>
      </w:r>
      <w:r w:rsidR="00E767B5" w:rsidRPr="00483E0D">
        <w:rPr>
          <w:rFonts w:asciiTheme="minorHAnsi" w:hAnsiTheme="minorHAnsi" w:cstheme="minorHAnsi"/>
          <w:color w:val="000000" w:themeColor="text1"/>
        </w:rPr>
        <w:t>which includes</w:t>
      </w:r>
      <w:r w:rsidR="008435C0" w:rsidRPr="00483E0D">
        <w:rPr>
          <w:rFonts w:asciiTheme="minorHAnsi" w:hAnsiTheme="minorHAnsi" w:cstheme="minorHAnsi"/>
          <w:color w:val="000000" w:themeColor="text1"/>
        </w:rPr>
        <w:t xml:space="preserve"> 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an introduction to mental health, </w:t>
      </w:r>
      <w:r w:rsidR="008435C0" w:rsidRPr="00483E0D">
        <w:rPr>
          <w:rFonts w:asciiTheme="minorHAnsi" w:hAnsiTheme="minorHAnsi" w:cstheme="minorHAnsi"/>
          <w:color w:val="000000" w:themeColor="text1"/>
        </w:rPr>
        <w:t xml:space="preserve">safeguarding, </w:t>
      </w:r>
      <w:r w:rsidR="00F0614F">
        <w:rPr>
          <w:rFonts w:asciiTheme="minorHAnsi" w:hAnsiTheme="minorHAnsi" w:cstheme="minorHAnsi"/>
          <w:color w:val="000000" w:themeColor="text1"/>
        </w:rPr>
        <w:t>confidentiality</w:t>
      </w:r>
      <w:r w:rsidR="007876B2" w:rsidRPr="00483E0D">
        <w:rPr>
          <w:rFonts w:asciiTheme="minorHAnsi" w:hAnsiTheme="minorHAnsi" w:cstheme="minorHAnsi"/>
          <w:color w:val="000000" w:themeColor="text1"/>
        </w:rPr>
        <w:t xml:space="preserve"> and 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managing </w:t>
      </w:r>
      <w:r w:rsidR="007876B2" w:rsidRPr="00483E0D">
        <w:rPr>
          <w:rFonts w:asciiTheme="minorHAnsi" w:hAnsiTheme="minorHAnsi" w:cstheme="minorHAnsi"/>
          <w:color w:val="000000" w:themeColor="text1"/>
        </w:rPr>
        <w:t>boundaries</w:t>
      </w:r>
      <w:r w:rsidR="0055683E">
        <w:rPr>
          <w:rFonts w:asciiTheme="minorHAnsi" w:hAnsiTheme="minorHAnsi" w:cstheme="minorHAnsi"/>
          <w:color w:val="000000" w:themeColor="text1"/>
        </w:rPr>
        <w:t>;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 </w:t>
      </w:r>
      <w:r w:rsidR="00F34BC9" w:rsidRPr="00483E0D">
        <w:rPr>
          <w:rFonts w:asciiTheme="minorHAnsi" w:hAnsiTheme="minorHAnsi" w:cstheme="minorHAnsi"/>
          <w:color w:val="000000" w:themeColor="text1"/>
        </w:rPr>
        <w:t xml:space="preserve">and be able to commit to providing weekly </w:t>
      </w:r>
      <w:r w:rsidR="00F0614F">
        <w:rPr>
          <w:rFonts w:asciiTheme="minorHAnsi" w:hAnsiTheme="minorHAnsi" w:cstheme="minorHAnsi"/>
          <w:color w:val="000000" w:themeColor="text1"/>
        </w:rPr>
        <w:t xml:space="preserve">support. </w:t>
      </w:r>
      <w:r w:rsidR="00ED1DCA">
        <w:rPr>
          <w:rFonts w:asciiTheme="minorHAnsi" w:hAnsiTheme="minorHAnsi" w:cstheme="minorHAnsi"/>
          <w:color w:val="000000" w:themeColor="text1"/>
        </w:rPr>
        <w:t>Currently the drop-in service and group support projects take place on Monday and Thursday evenings</w:t>
      </w:r>
      <w:r w:rsidR="00192288">
        <w:rPr>
          <w:rFonts w:asciiTheme="minorHAnsi" w:hAnsiTheme="minorHAnsi" w:cstheme="minorHAnsi"/>
          <w:color w:val="000000" w:themeColor="text1"/>
        </w:rPr>
        <w:t xml:space="preserve"> so volunteers would need to be available on </w:t>
      </w:r>
      <w:proofErr w:type="gramStart"/>
      <w:r w:rsidR="00192288">
        <w:rPr>
          <w:rFonts w:asciiTheme="minorHAnsi" w:hAnsiTheme="minorHAnsi" w:cstheme="minorHAnsi"/>
          <w:color w:val="000000" w:themeColor="text1"/>
        </w:rPr>
        <w:t>either/</w:t>
      </w:r>
      <w:proofErr w:type="gramEnd"/>
      <w:r w:rsidR="00192288">
        <w:rPr>
          <w:rFonts w:asciiTheme="minorHAnsi" w:hAnsiTheme="minorHAnsi" w:cstheme="minorHAnsi"/>
          <w:color w:val="000000" w:themeColor="text1"/>
        </w:rPr>
        <w:t xml:space="preserve">both these evenings. 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All </w:t>
      </w:r>
      <w:r w:rsidR="00F0614F">
        <w:rPr>
          <w:rFonts w:asciiTheme="minorHAnsi" w:hAnsiTheme="minorHAnsi" w:cstheme="minorHAnsi"/>
          <w:color w:val="000000" w:themeColor="text1"/>
        </w:rPr>
        <w:t>volunteers</w:t>
      </w:r>
      <w:r w:rsidR="00E767B5" w:rsidRPr="00483E0D">
        <w:rPr>
          <w:rFonts w:asciiTheme="minorHAnsi" w:hAnsiTheme="minorHAnsi" w:cstheme="minorHAnsi"/>
          <w:color w:val="000000" w:themeColor="text1"/>
        </w:rPr>
        <w:t xml:space="preserve"> will receive ongoing support. </w:t>
      </w:r>
      <w:r w:rsidRPr="00483E0D">
        <w:rPr>
          <w:rFonts w:asciiTheme="minorHAnsi" w:hAnsiTheme="minorHAnsi" w:cstheme="minorHAnsi"/>
          <w:color w:val="000000" w:themeColor="text1"/>
        </w:rPr>
        <w:t xml:space="preserve">  Due to the nature of the </w:t>
      </w:r>
      <w:proofErr w:type="gramStart"/>
      <w:r w:rsidRPr="00483E0D">
        <w:rPr>
          <w:rFonts w:asciiTheme="minorHAnsi" w:hAnsiTheme="minorHAnsi" w:cstheme="minorHAnsi"/>
          <w:color w:val="000000" w:themeColor="text1"/>
        </w:rPr>
        <w:t>support</w:t>
      </w:r>
      <w:proofErr w:type="gramEnd"/>
      <w:r w:rsidRPr="00483E0D">
        <w:rPr>
          <w:rFonts w:asciiTheme="minorHAnsi" w:hAnsiTheme="minorHAnsi" w:cstheme="minorHAnsi"/>
          <w:color w:val="000000" w:themeColor="text1"/>
        </w:rPr>
        <w:t xml:space="preserve"> w</w:t>
      </w:r>
      <w:r w:rsidR="00E767B5" w:rsidRPr="00483E0D">
        <w:rPr>
          <w:rFonts w:asciiTheme="minorHAnsi" w:hAnsiTheme="minorHAnsi" w:cstheme="minorHAnsi"/>
          <w:color w:val="000000" w:themeColor="text1"/>
        </w:rPr>
        <w:t>e ask for a minimum 6 months commitment to this role.</w:t>
      </w:r>
    </w:p>
    <w:p w14:paraId="4B01AE19" w14:textId="753741E5" w:rsidR="00483E0D" w:rsidRPr="00E3742D" w:rsidRDefault="00483E0D" w:rsidP="00483E0D">
      <w:pPr>
        <w:pStyle w:val="04xlpa"/>
        <w:spacing w:line="435" w:lineRule="atLeast"/>
        <w:jc w:val="both"/>
        <w:rPr>
          <w:rFonts w:asciiTheme="minorHAnsi" w:hAnsiTheme="minorHAnsi" w:cstheme="minorHAnsi"/>
          <w:color w:val="1300C1"/>
        </w:rPr>
      </w:pPr>
      <w:r>
        <w:rPr>
          <w:rFonts w:asciiTheme="minorHAnsi" w:hAnsiTheme="minorHAnsi" w:cstheme="minorHAnsi"/>
          <w:color w:val="000000" w:themeColor="text1"/>
        </w:rPr>
        <w:t xml:space="preserve">If you feel this </w:t>
      </w:r>
      <w:r w:rsidR="00BD2853" w:rsidRPr="004775CB">
        <w:rPr>
          <w:noProof/>
        </w:rPr>
        <w:drawing>
          <wp:anchor distT="0" distB="0" distL="114300" distR="114300" simplePos="0" relativeHeight="251695104" behindDoc="0" locked="0" layoutInCell="1" allowOverlap="1" wp14:anchorId="06802EC5" wp14:editId="7E8EEC57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562400" cy="2412000"/>
            <wp:effectExtent l="0" t="0" r="0" b="762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4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000000" w:themeColor="text1"/>
        </w:rPr>
        <w:t>opportunity may be for you but you would like to find out more, please e</w:t>
      </w:r>
      <w:r w:rsidR="00F0614F">
        <w:rPr>
          <w:rFonts w:asciiTheme="minorHAnsi" w:hAnsiTheme="minorHAnsi" w:cstheme="minorHAnsi"/>
          <w:color w:val="000000" w:themeColor="text1"/>
        </w:rPr>
        <w:t xml:space="preserve">mail </w:t>
      </w:r>
      <w:hyperlink r:id="rId14" w:history="1">
        <w:r w:rsidR="00F0614F" w:rsidRPr="00732937">
          <w:rPr>
            <w:rStyle w:val="Hyperlink"/>
            <w:rFonts w:asciiTheme="minorHAnsi" w:hAnsiTheme="minorHAnsi" w:cstheme="minorHAnsi"/>
          </w:rPr>
          <w:t>Rebecca.steele@yorkmind.org.uk</w:t>
        </w:r>
      </w:hyperlink>
      <w:r w:rsidR="00F0614F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 xml:space="preserve">or alternatively complete the attached application form and email this to </w:t>
      </w:r>
      <w:hyperlink r:id="rId15" w:history="1">
        <w:r w:rsidR="00F0614F" w:rsidRPr="00732937">
          <w:rPr>
            <w:rStyle w:val="Hyperlink"/>
            <w:rFonts w:asciiTheme="minorHAnsi" w:hAnsiTheme="minorHAnsi" w:cstheme="minorHAnsi"/>
          </w:rPr>
          <w:t>yorchoice@yorkmind.org.uk</w:t>
        </w:r>
      </w:hyperlink>
    </w:p>
    <w:tbl>
      <w:tblPr>
        <w:tblStyle w:val="TableGrid"/>
        <w:tblpPr w:leftFromText="180" w:rightFromText="180" w:vertAnchor="page" w:horzAnchor="margin" w:tblpY="2731"/>
        <w:tblW w:w="9322" w:type="dxa"/>
        <w:tblLook w:val="04A0" w:firstRow="1" w:lastRow="0" w:firstColumn="1" w:lastColumn="0" w:noHBand="0" w:noVBand="1"/>
      </w:tblPr>
      <w:tblGrid>
        <w:gridCol w:w="9322"/>
      </w:tblGrid>
      <w:tr w:rsidR="00BD2853" w:rsidRPr="00DF203F" w14:paraId="6BBBE272" w14:textId="77777777" w:rsidTr="00B72D63">
        <w:trPr>
          <w:trHeight w:val="497"/>
        </w:trPr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</w:tcPr>
          <w:p w14:paraId="6951371A" w14:textId="3FF3A408" w:rsidR="00BD2853" w:rsidRPr="00DC0439" w:rsidRDefault="00BD2853" w:rsidP="00222240">
            <w:pPr>
              <w:pStyle w:val="Heading5"/>
              <w:rPr>
                <w:szCs w:val="24"/>
              </w:rPr>
            </w:pPr>
            <w:r>
              <w:rPr>
                <w:szCs w:val="24"/>
              </w:rPr>
              <w:t xml:space="preserve">                                                                                                                                       </w:t>
            </w:r>
          </w:p>
        </w:tc>
      </w:tr>
    </w:tbl>
    <w:p w14:paraId="039E17DD" w14:textId="3B1AC2FE" w:rsidR="00EC5720" w:rsidRDefault="00EC5720">
      <w:pPr>
        <w:spacing w:after="0" w:line="240" w:lineRule="auto"/>
      </w:pPr>
      <w:r>
        <w:t xml:space="preserve">Interviews will be held on a rolling basis and this advert will close once sufficient interest </w:t>
      </w:r>
      <w:r w:rsidR="00F02AFD">
        <w:t xml:space="preserve">has been </w:t>
      </w:r>
      <w:r>
        <w:t>received.</w:t>
      </w:r>
    </w:p>
    <w:p w14:paraId="1F912E7C" w14:textId="77777777" w:rsidR="00EC5720" w:rsidRDefault="00EC5720">
      <w:pPr>
        <w:spacing w:after="0" w:line="240" w:lineRule="auto"/>
      </w:pPr>
    </w:p>
    <w:p w14:paraId="2AD95327" w14:textId="0CB7525C" w:rsidR="00F02AFD" w:rsidRDefault="00F02AFD">
      <w:pPr>
        <w:spacing w:after="0" w:line="240" w:lineRule="auto"/>
      </w:pPr>
      <w:r>
        <w:br w:type="page"/>
      </w:r>
    </w:p>
    <w:p w14:paraId="6FDF3CDB" w14:textId="77777777" w:rsidR="0055683E" w:rsidRDefault="0055683E">
      <w:pPr>
        <w:spacing w:after="0" w:line="240" w:lineRule="auto"/>
      </w:pPr>
    </w:p>
    <w:tbl>
      <w:tblPr>
        <w:tblStyle w:val="TableGrid"/>
        <w:tblpPr w:leftFromText="180" w:rightFromText="180" w:vertAnchor="text" w:tblpX="-851" w:tblpY="1"/>
        <w:tblOverlap w:val="never"/>
        <w:tblW w:w="9781" w:type="dxa"/>
        <w:tblLook w:val="04A0" w:firstRow="1" w:lastRow="0" w:firstColumn="1" w:lastColumn="0" w:noHBand="0" w:noVBand="1"/>
      </w:tblPr>
      <w:tblGrid>
        <w:gridCol w:w="851"/>
        <w:gridCol w:w="2137"/>
        <w:gridCol w:w="6793"/>
      </w:tblGrid>
      <w:tr w:rsidR="00A16C8A" w:rsidRPr="00601B3D" w14:paraId="1B1845EA" w14:textId="77777777" w:rsidTr="00951BA9">
        <w:trPr>
          <w:trHeight w:val="497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FDF07E" w14:textId="6701D057" w:rsidR="00A16C8A" w:rsidRPr="00634EDA" w:rsidRDefault="00A16C8A" w:rsidP="00951BA9">
            <w:pPr>
              <w:spacing w:before="120" w:after="120"/>
              <w:ind w:firstLine="601"/>
              <w:rPr>
                <w:rFonts w:cs="Mind Meridian"/>
                <w:b/>
                <w:color w:val="1300C1" w:themeColor="text2"/>
                <w:sz w:val="42"/>
                <w:szCs w:val="42"/>
              </w:rPr>
            </w:pPr>
            <w:r w:rsidRPr="00634EDA">
              <w:rPr>
                <w:rFonts w:cs="Mind Meridian"/>
                <w:b/>
                <w:color w:val="1300C1" w:themeColor="text2"/>
                <w:sz w:val="42"/>
                <w:szCs w:val="42"/>
              </w:rPr>
              <w:t>Volunteering Role Description</w:t>
            </w:r>
          </w:p>
          <w:p w14:paraId="6500162B" w14:textId="77777777" w:rsidR="00A16C8A" w:rsidRPr="00AF0D15" w:rsidRDefault="00A16C8A" w:rsidP="00951BA9">
            <w:pPr>
              <w:spacing w:before="120" w:after="120"/>
              <w:rPr>
                <w:rFonts w:cs="Mind Meridian"/>
                <w:b/>
                <w:color w:val="0000FF"/>
                <w:sz w:val="42"/>
                <w:szCs w:val="42"/>
              </w:rPr>
            </w:pPr>
          </w:p>
          <w:p w14:paraId="4F5F6E53" w14:textId="77777777" w:rsidR="00A16C8A" w:rsidRPr="00261BDE" w:rsidRDefault="00A16C8A" w:rsidP="00951BA9">
            <w:pPr>
              <w:spacing w:before="120" w:after="120"/>
              <w:ind w:left="601" w:hanging="601"/>
              <w:jc w:val="center"/>
              <w:rPr>
                <w:rFonts w:cs="Mind Meridian"/>
                <w:b/>
                <w:szCs w:val="24"/>
              </w:rPr>
            </w:pPr>
          </w:p>
        </w:tc>
      </w:tr>
      <w:tr w:rsidR="00A16C8A" w:rsidRPr="00601B3D" w14:paraId="7A8BAB94" w14:textId="77777777" w:rsidTr="00634EDA">
        <w:trPr>
          <w:gridBefore w:val="1"/>
          <w:wBefore w:w="851" w:type="dxa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300C1" w:themeFill="text2"/>
            <w:vAlign w:val="center"/>
          </w:tcPr>
          <w:p w14:paraId="0D3EDABB" w14:textId="77777777" w:rsidR="00A16C8A" w:rsidRPr="00E3742D" w:rsidRDefault="00A16C8A" w:rsidP="00951BA9">
            <w:pPr>
              <w:pStyle w:val="Heading5"/>
              <w:spacing w:before="120" w:after="120"/>
              <w:ind w:left="176" w:hanging="176"/>
              <w:jc w:val="both"/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</w:pPr>
            <w:r w:rsidRPr="00E3742D"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  <w:t>Role:</w:t>
            </w:r>
          </w:p>
        </w:tc>
        <w:tc>
          <w:tcPr>
            <w:tcW w:w="6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FEAB" w14:textId="54746726" w:rsidR="00A16C8A" w:rsidRPr="009756E8" w:rsidRDefault="00A16C8A" w:rsidP="00951BA9">
            <w:pPr>
              <w:pStyle w:val="Heading5"/>
              <w:spacing w:before="120" w:after="120"/>
              <w:jc w:val="both"/>
              <w:rPr>
                <w:rFonts w:ascii="Mind Meridian" w:hAnsi="Mind Meridian" w:cs="Mind Meridian"/>
                <w:b/>
                <w:bCs/>
                <w:szCs w:val="24"/>
              </w:rPr>
            </w:pPr>
            <w:r w:rsidRPr="009756E8">
              <w:rPr>
                <w:rFonts w:ascii="Mind Meridian" w:hAnsi="Mind Meridian" w:cs="Mind Meridian"/>
                <w:b/>
                <w:bCs/>
                <w:szCs w:val="24"/>
              </w:rPr>
              <w:t xml:space="preserve">Young People’s </w:t>
            </w:r>
            <w:r w:rsidR="00F0614F">
              <w:rPr>
                <w:rFonts w:ascii="Mind Meridian" w:hAnsi="Mind Meridian" w:cs="Mind Meridian"/>
                <w:b/>
                <w:bCs/>
                <w:szCs w:val="24"/>
              </w:rPr>
              <w:t>Support Volunteer</w:t>
            </w:r>
          </w:p>
        </w:tc>
      </w:tr>
      <w:tr w:rsidR="00A16C8A" w:rsidRPr="00601B3D" w14:paraId="2792B3FF" w14:textId="77777777" w:rsidTr="00634EDA">
        <w:trPr>
          <w:gridBefore w:val="1"/>
          <w:wBefore w:w="851" w:type="dxa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300C1" w:themeFill="text2"/>
            <w:vAlign w:val="center"/>
          </w:tcPr>
          <w:p w14:paraId="5B423537" w14:textId="77777777" w:rsidR="00A16C8A" w:rsidRPr="00E3742D" w:rsidRDefault="00A16C8A" w:rsidP="00951BA9">
            <w:pPr>
              <w:pStyle w:val="Heading5"/>
              <w:spacing w:before="120" w:after="120"/>
              <w:ind w:left="176" w:hanging="176"/>
              <w:jc w:val="both"/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</w:pPr>
            <w:r w:rsidRPr="00E3742D"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  <w:t xml:space="preserve">Hours: </w:t>
            </w:r>
          </w:p>
        </w:tc>
        <w:tc>
          <w:tcPr>
            <w:tcW w:w="6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60EA" w14:textId="5934975E" w:rsidR="00A16C8A" w:rsidRPr="00601B3D" w:rsidRDefault="00A16C8A" w:rsidP="00E767B5">
            <w:pPr>
              <w:pStyle w:val="Heading5"/>
              <w:spacing w:before="120" w:after="120"/>
              <w:jc w:val="both"/>
              <w:rPr>
                <w:rFonts w:ascii="Mind Meridian" w:hAnsi="Mind Meridian" w:cs="Mind Meridian"/>
                <w:b/>
                <w:szCs w:val="24"/>
              </w:rPr>
            </w:pPr>
            <w:r w:rsidRPr="00601B3D">
              <w:rPr>
                <w:rFonts w:ascii="Mind Meridian" w:hAnsi="Mind Meridian" w:cs="Mind Meridian"/>
                <w:szCs w:val="24"/>
              </w:rPr>
              <w:t>2</w:t>
            </w:r>
            <w:r w:rsidR="00F0614F">
              <w:rPr>
                <w:rFonts w:ascii="Mind Meridian" w:hAnsi="Mind Meridian" w:cs="Mind Meridian"/>
                <w:szCs w:val="24"/>
              </w:rPr>
              <w:t>-3 hours a week</w:t>
            </w:r>
          </w:p>
        </w:tc>
      </w:tr>
      <w:tr w:rsidR="00A16C8A" w:rsidRPr="00601B3D" w14:paraId="39742BFF" w14:textId="77777777" w:rsidTr="00634EDA">
        <w:trPr>
          <w:gridBefore w:val="1"/>
          <w:wBefore w:w="851" w:type="dxa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300C1" w:themeFill="text2"/>
            <w:vAlign w:val="center"/>
          </w:tcPr>
          <w:p w14:paraId="420FFFF3" w14:textId="77777777" w:rsidR="00A16C8A" w:rsidRPr="00E3742D" w:rsidRDefault="00A16C8A" w:rsidP="00951BA9">
            <w:pPr>
              <w:pStyle w:val="Heading5"/>
              <w:spacing w:before="120" w:after="120"/>
              <w:ind w:left="176" w:hanging="176"/>
              <w:jc w:val="both"/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</w:pPr>
            <w:r w:rsidRPr="00E3742D"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  <w:t>Responsible to:</w:t>
            </w:r>
          </w:p>
        </w:tc>
        <w:tc>
          <w:tcPr>
            <w:tcW w:w="6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ADD99" w14:textId="02F2FC33" w:rsidR="00A16C8A" w:rsidRPr="00601B3D" w:rsidRDefault="00F0614F" w:rsidP="00951BA9">
            <w:pPr>
              <w:pStyle w:val="Heading5"/>
              <w:spacing w:before="120" w:after="120"/>
              <w:jc w:val="both"/>
              <w:rPr>
                <w:rFonts w:ascii="Mind Meridian" w:hAnsi="Mind Meridian" w:cs="Mind Meridian"/>
                <w:szCs w:val="24"/>
              </w:rPr>
            </w:pPr>
            <w:r>
              <w:rPr>
                <w:rFonts w:ascii="Mind Meridian" w:hAnsi="Mind Meridian" w:cs="Mind Meridian"/>
                <w:szCs w:val="24"/>
              </w:rPr>
              <w:t>Young People’s Project Manager – Rebecca Steele</w:t>
            </w:r>
          </w:p>
        </w:tc>
      </w:tr>
      <w:tr w:rsidR="00A16C8A" w:rsidRPr="00601B3D" w14:paraId="6743A237" w14:textId="77777777" w:rsidTr="00634EDA">
        <w:trPr>
          <w:gridBefore w:val="1"/>
          <w:wBefore w:w="851" w:type="dxa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300C1" w:themeFill="text2"/>
            <w:vAlign w:val="center"/>
          </w:tcPr>
          <w:p w14:paraId="38C8A164" w14:textId="77777777" w:rsidR="00A16C8A" w:rsidRPr="00E3742D" w:rsidRDefault="00A16C8A" w:rsidP="00951BA9">
            <w:pPr>
              <w:pStyle w:val="Heading5"/>
              <w:spacing w:before="120" w:after="120"/>
              <w:ind w:left="176" w:hanging="176"/>
              <w:jc w:val="both"/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</w:pPr>
            <w:r w:rsidRPr="00E3742D"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  <w:t>Primary Base:</w:t>
            </w:r>
          </w:p>
        </w:tc>
        <w:tc>
          <w:tcPr>
            <w:tcW w:w="6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454F" w14:textId="62D33A9A" w:rsidR="00A16C8A" w:rsidRPr="00601B3D" w:rsidRDefault="00F0614F" w:rsidP="00260538">
            <w:pPr>
              <w:pStyle w:val="Heading5"/>
              <w:spacing w:before="120" w:after="120"/>
              <w:jc w:val="both"/>
              <w:rPr>
                <w:rFonts w:ascii="Mind Meridian" w:hAnsi="Mind Meridian" w:cs="Mind Meridian"/>
              </w:rPr>
            </w:pPr>
            <w:r>
              <w:rPr>
                <w:rFonts w:ascii="Mind Meridian" w:hAnsi="Mind Meridian" w:cs="Mind Meridian"/>
                <w:szCs w:val="24"/>
              </w:rPr>
              <w:t>Highcliffe House, Clifton</w:t>
            </w:r>
          </w:p>
        </w:tc>
      </w:tr>
      <w:tr w:rsidR="00A16C8A" w:rsidRPr="00601B3D" w14:paraId="63D6DE8A" w14:textId="77777777" w:rsidTr="00634EDA">
        <w:trPr>
          <w:gridBefore w:val="1"/>
          <w:wBefore w:w="851" w:type="dxa"/>
          <w:trHeight w:val="406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300C1" w:themeFill="text2"/>
          </w:tcPr>
          <w:p w14:paraId="28B312DD" w14:textId="77777777" w:rsidR="00A16C8A" w:rsidRPr="00601B3D" w:rsidRDefault="00A16C8A" w:rsidP="00951BA9">
            <w:pPr>
              <w:spacing w:before="120" w:after="120"/>
              <w:ind w:left="176" w:hanging="176"/>
              <w:jc w:val="both"/>
              <w:rPr>
                <w:rFonts w:cs="Mind Meridian"/>
                <w:szCs w:val="24"/>
              </w:rPr>
            </w:pPr>
            <w:r w:rsidRPr="00E3742D">
              <w:rPr>
                <w:rFonts w:cs="Mind Meridian"/>
                <w:b/>
                <w:color w:val="FFFFFF" w:themeColor="background1"/>
                <w:szCs w:val="24"/>
              </w:rPr>
              <w:t>Aim of the role:</w:t>
            </w:r>
          </w:p>
        </w:tc>
        <w:tc>
          <w:tcPr>
            <w:tcW w:w="6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77DED" w14:textId="3F9C3CA6" w:rsidR="00A16C8A" w:rsidRPr="00601B3D" w:rsidRDefault="00C74D73" w:rsidP="00C74D73">
            <w:pPr>
              <w:pStyle w:val="Heading5"/>
              <w:spacing w:before="120" w:after="120"/>
              <w:jc w:val="both"/>
              <w:rPr>
                <w:rFonts w:ascii="Mind Meridian" w:hAnsi="Mind Meridian" w:cs="Mind Meridian"/>
                <w:b/>
                <w:szCs w:val="24"/>
              </w:rPr>
            </w:pPr>
            <w:r>
              <w:rPr>
                <w:rFonts w:ascii="Mind Meridian" w:hAnsi="Mind Meridian" w:cs="Mind Meridian"/>
                <w:szCs w:val="24"/>
              </w:rPr>
              <w:t>Provide</w:t>
            </w:r>
            <w:r w:rsidR="00F0614F">
              <w:rPr>
                <w:rFonts w:ascii="Mind Meridian" w:hAnsi="Mind Meridian" w:cs="Mind Meridian"/>
                <w:szCs w:val="24"/>
              </w:rPr>
              <w:t xml:space="preserve"> mental health</w:t>
            </w:r>
            <w:r w:rsidR="00260538">
              <w:rPr>
                <w:rFonts w:ascii="Mind Meridian" w:hAnsi="Mind Meridian" w:cs="Mind Meridian"/>
                <w:szCs w:val="24"/>
              </w:rPr>
              <w:t xml:space="preserve"> support for</w:t>
            </w:r>
            <w:r>
              <w:rPr>
                <w:rFonts w:ascii="Mind Meridian" w:hAnsi="Mind Meridian" w:cs="Mind Meridian"/>
                <w:szCs w:val="24"/>
              </w:rPr>
              <w:t xml:space="preserve"> </w:t>
            </w:r>
            <w:r w:rsidR="00F0614F">
              <w:rPr>
                <w:rFonts w:ascii="Mind Meridian" w:hAnsi="Mind Meridian" w:cs="Mind Meridian"/>
                <w:szCs w:val="24"/>
              </w:rPr>
              <w:t>young people accessing the drop-in service or group support.</w:t>
            </w:r>
          </w:p>
        </w:tc>
      </w:tr>
      <w:tr w:rsidR="00A16C8A" w:rsidRPr="00601B3D" w14:paraId="180FFA9D" w14:textId="77777777" w:rsidTr="00634EDA">
        <w:trPr>
          <w:gridBefore w:val="1"/>
          <w:wBefore w:w="851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300C1" w:themeFill="text2"/>
          </w:tcPr>
          <w:p w14:paraId="45242E46" w14:textId="77777777" w:rsidR="00A16C8A" w:rsidRPr="00E3742D" w:rsidRDefault="00A16C8A" w:rsidP="00951BA9">
            <w:pPr>
              <w:pStyle w:val="Heading5"/>
              <w:spacing w:before="120" w:after="120"/>
              <w:ind w:left="176" w:hanging="176"/>
              <w:rPr>
                <w:rFonts w:ascii="Mind Meridian" w:hAnsi="Mind Meridian" w:cs="Mind Meridian"/>
                <w:b/>
                <w:bCs/>
                <w:szCs w:val="24"/>
              </w:rPr>
            </w:pPr>
            <w:r w:rsidRPr="00E3742D">
              <w:rPr>
                <w:rFonts w:ascii="Mind Meridian" w:hAnsi="Mind Meridian" w:cs="Mind Meridian"/>
                <w:b/>
                <w:bCs/>
                <w:color w:val="FFFFFF" w:themeColor="background1"/>
                <w:szCs w:val="24"/>
              </w:rPr>
              <w:t>Main Duties</w:t>
            </w:r>
          </w:p>
        </w:tc>
      </w:tr>
      <w:tr w:rsidR="00A16C8A" w:rsidRPr="00601B3D" w14:paraId="7B2DA281" w14:textId="77777777" w:rsidTr="00951BA9">
        <w:trPr>
          <w:gridBefore w:val="1"/>
          <w:wBefore w:w="851" w:type="dxa"/>
          <w:trHeight w:val="2807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E21F1" w14:textId="24FBFB44" w:rsidR="00A16C8A" w:rsidRPr="00601B3D" w:rsidRDefault="00A16C8A" w:rsidP="00951BA9">
            <w:pPr>
              <w:pStyle w:val="Heading5"/>
              <w:ind w:left="176" w:hanging="176"/>
              <w:jc w:val="both"/>
              <w:rPr>
                <w:rFonts w:ascii="Mind Meridian" w:hAnsi="Mind Meridian" w:cs="Mind Meridian"/>
                <w:b/>
                <w:szCs w:val="24"/>
              </w:rPr>
            </w:pPr>
          </w:p>
          <w:p w14:paraId="7D7CA5F1" w14:textId="77777777" w:rsidR="00E767B5" w:rsidRPr="00E767B5" w:rsidRDefault="00E767B5" w:rsidP="00E767B5">
            <w:pPr>
              <w:pStyle w:val="ListParagraph"/>
              <w:suppressAutoHyphens/>
              <w:autoSpaceDE w:val="0"/>
              <w:autoSpaceDN w:val="0"/>
              <w:adjustRightInd w:val="0"/>
              <w:spacing w:after="0" w:line="240" w:lineRule="auto"/>
              <w:ind w:left="459"/>
              <w:rPr>
                <w:rFonts w:cs="Mind Meridian"/>
                <w:szCs w:val="24"/>
              </w:rPr>
            </w:pPr>
          </w:p>
          <w:p w14:paraId="325EBE0D" w14:textId="77777777" w:rsidR="00824DD5" w:rsidRDefault="00824DD5" w:rsidP="00951BA9">
            <w:pPr>
              <w:pStyle w:val="ListParagraph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Welcome young people to the drop-in/group sessions and offer a safe, welcoming place for them to access support.</w:t>
            </w:r>
          </w:p>
          <w:p w14:paraId="5EC1FA88" w14:textId="4C074141" w:rsidR="00824DD5" w:rsidRDefault="00824DD5" w:rsidP="00951BA9">
            <w:pPr>
              <w:pStyle w:val="ListParagraph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Get involved with games and activities to help them feel supported and involved.</w:t>
            </w:r>
          </w:p>
          <w:p w14:paraId="59AB2975" w14:textId="0E2B809A" w:rsidR="00824DD5" w:rsidRDefault="00824DD5" w:rsidP="00951BA9">
            <w:pPr>
              <w:pStyle w:val="ListParagraph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 xml:space="preserve">Guide young people though the </w:t>
            </w:r>
            <w:proofErr w:type="spellStart"/>
            <w:r>
              <w:rPr>
                <w:rFonts w:cs="Mind Meridian"/>
                <w:szCs w:val="24"/>
              </w:rPr>
              <w:t>Yormind</w:t>
            </w:r>
            <w:proofErr w:type="spellEnd"/>
            <w:r>
              <w:rPr>
                <w:rFonts w:cs="Mind Meridian"/>
                <w:szCs w:val="24"/>
              </w:rPr>
              <w:t xml:space="preserve"> website and other support available in the city.</w:t>
            </w:r>
          </w:p>
          <w:p w14:paraId="06813290" w14:textId="58E7FBA7" w:rsidR="00824DD5" w:rsidRDefault="00824DD5" w:rsidP="00951BA9">
            <w:pPr>
              <w:pStyle w:val="ListParagraph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To listen to young people – offering them a safe space to talk and feel listened to without judgement.</w:t>
            </w:r>
          </w:p>
          <w:p w14:paraId="749A5D36" w14:textId="144CE8E2" w:rsidR="00A16C8A" w:rsidRPr="009F48E9" w:rsidRDefault="00824DD5" w:rsidP="00712DF2">
            <w:pPr>
              <w:pStyle w:val="ListParagraph"/>
              <w:numPr>
                <w:ilvl w:val="0"/>
                <w:numId w:val="37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 w:rsidRPr="009F48E9">
              <w:rPr>
                <w:rFonts w:cs="Mind Meridian"/>
                <w:szCs w:val="24"/>
              </w:rPr>
              <w:t>Gather feedback from young people who have accessed our services to help inform future service provision.</w:t>
            </w:r>
          </w:p>
          <w:p w14:paraId="60F6D128" w14:textId="1874406E" w:rsidR="00A16C8A" w:rsidRDefault="00A16C8A" w:rsidP="00951BA9">
            <w:pPr>
              <w:pStyle w:val="ListParagraph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 xml:space="preserve">Maintain </w:t>
            </w:r>
            <w:r w:rsidR="006E7039">
              <w:rPr>
                <w:rFonts w:cs="Mind Meridian"/>
                <w:szCs w:val="24"/>
              </w:rPr>
              <w:t>boundaries</w:t>
            </w:r>
            <w:r w:rsidR="00712236">
              <w:rPr>
                <w:rFonts w:cs="Mind Meridian"/>
                <w:szCs w:val="24"/>
              </w:rPr>
              <w:t xml:space="preserve"> and c</w:t>
            </w:r>
            <w:r w:rsidRPr="00601B3D">
              <w:rPr>
                <w:rFonts w:cs="Mind Meridian"/>
                <w:szCs w:val="24"/>
              </w:rPr>
              <w:t>onfidential</w:t>
            </w:r>
            <w:r w:rsidR="00712236">
              <w:rPr>
                <w:rFonts w:cs="Mind Meridian"/>
                <w:szCs w:val="24"/>
              </w:rPr>
              <w:t>ity</w:t>
            </w:r>
            <w:r w:rsidR="00F519E5">
              <w:rPr>
                <w:rFonts w:cs="Mind Meridian"/>
                <w:szCs w:val="24"/>
              </w:rPr>
              <w:t xml:space="preserve">, </w:t>
            </w:r>
            <w:r w:rsidR="00824DD5">
              <w:rPr>
                <w:rFonts w:cs="Mind Meridian"/>
                <w:szCs w:val="24"/>
              </w:rPr>
              <w:t>and report any safeguarding concerns immediately to the Young People’s Project Manager</w:t>
            </w:r>
          </w:p>
          <w:p w14:paraId="23431A9E" w14:textId="5E017272" w:rsidR="000F5383" w:rsidRPr="009358C0" w:rsidRDefault="00A16C8A" w:rsidP="00233940">
            <w:pPr>
              <w:pStyle w:val="ListParagraph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 w:rsidRPr="009358C0">
              <w:rPr>
                <w:rFonts w:cs="Mind Meridian"/>
                <w:szCs w:val="24"/>
              </w:rPr>
              <w:t xml:space="preserve">Engage with </w:t>
            </w:r>
            <w:r w:rsidR="000F1496" w:rsidRPr="009358C0">
              <w:rPr>
                <w:rFonts w:cs="Mind Meridian"/>
                <w:szCs w:val="24"/>
              </w:rPr>
              <w:t xml:space="preserve">all </w:t>
            </w:r>
            <w:r w:rsidRPr="009358C0">
              <w:rPr>
                <w:rFonts w:cs="Mind Meridian"/>
                <w:szCs w:val="24"/>
              </w:rPr>
              <w:t xml:space="preserve">training provided and </w:t>
            </w:r>
            <w:r w:rsidR="00DB1EA2" w:rsidRPr="009358C0">
              <w:rPr>
                <w:rFonts w:cs="Mind Meridian"/>
                <w:szCs w:val="24"/>
              </w:rPr>
              <w:t>interest in</w:t>
            </w:r>
            <w:r w:rsidRPr="009358C0">
              <w:rPr>
                <w:rFonts w:cs="Mind Meridian"/>
                <w:szCs w:val="24"/>
              </w:rPr>
              <w:t xml:space="preserve"> attend</w:t>
            </w:r>
            <w:r w:rsidR="00DB1EA2" w:rsidRPr="009358C0">
              <w:rPr>
                <w:rFonts w:cs="Mind Meridian"/>
                <w:szCs w:val="24"/>
              </w:rPr>
              <w:t>ing</w:t>
            </w:r>
            <w:r w:rsidRPr="009358C0">
              <w:rPr>
                <w:rFonts w:cs="Mind Meridian"/>
                <w:szCs w:val="24"/>
              </w:rPr>
              <w:t xml:space="preserve"> any additional</w:t>
            </w:r>
            <w:r w:rsidR="00E96109" w:rsidRPr="009358C0">
              <w:rPr>
                <w:rFonts w:cs="Mind Meridian"/>
                <w:szCs w:val="24"/>
              </w:rPr>
              <w:t xml:space="preserve"> </w:t>
            </w:r>
            <w:r w:rsidRPr="009358C0">
              <w:rPr>
                <w:rFonts w:cs="Mind Meridian"/>
                <w:szCs w:val="24"/>
              </w:rPr>
              <w:t>training.</w:t>
            </w:r>
            <w:r w:rsidR="00E96109" w:rsidRPr="009358C0">
              <w:rPr>
                <w:rFonts w:cs="Mind Meridian"/>
                <w:szCs w:val="24"/>
              </w:rPr>
              <w:t xml:space="preserve"> </w:t>
            </w:r>
          </w:p>
          <w:p w14:paraId="5CFAF984" w14:textId="11D42199" w:rsidR="000F5383" w:rsidRPr="00601B3D" w:rsidRDefault="000F5383" w:rsidP="00951BA9">
            <w:pPr>
              <w:pStyle w:val="ListParagraph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283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Comply with all relevant York Mind policies, procedures and processes.</w:t>
            </w:r>
          </w:p>
          <w:p w14:paraId="513B4876" w14:textId="77777777" w:rsidR="00AC1D2D" w:rsidRPr="00AC1D2D" w:rsidRDefault="00AC1D2D" w:rsidP="00AC1D2D">
            <w:pPr>
              <w:pStyle w:val="Heading5"/>
              <w:ind w:left="459"/>
              <w:jc w:val="both"/>
              <w:rPr>
                <w:rFonts w:ascii="Mind Meridian" w:hAnsi="Mind Meridian" w:cs="Mind Meridian"/>
                <w:b/>
                <w:szCs w:val="24"/>
              </w:rPr>
            </w:pPr>
          </w:p>
          <w:p w14:paraId="5E1232A4" w14:textId="77777777" w:rsidR="00A16C8A" w:rsidRPr="00601B3D" w:rsidRDefault="00A16C8A" w:rsidP="000F5383">
            <w:pPr>
              <w:pStyle w:val="Heading5"/>
              <w:ind w:left="459"/>
              <w:jc w:val="both"/>
              <w:rPr>
                <w:rFonts w:cs="Mind Meridian"/>
              </w:rPr>
            </w:pPr>
          </w:p>
        </w:tc>
      </w:tr>
    </w:tbl>
    <w:p w14:paraId="20C02268" w14:textId="24850052" w:rsidR="00A16C8A" w:rsidRDefault="006A0CDD" w:rsidP="00A16C8A">
      <w:pPr>
        <w:rPr>
          <w:rFonts w:cs="Mind Meridian"/>
          <w:szCs w:val="24"/>
        </w:rPr>
      </w:pPr>
      <w:r w:rsidRPr="004775CB">
        <w:rPr>
          <w:noProof/>
          <w:lang w:eastAsia="en-GB"/>
        </w:rPr>
        <w:drawing>
          <wp:anchor distT="0" distB="0" distL="114300" distR="114300" simplePos="0" relativeHeight="251732992" behindDoc="0" locked="0" layoutInCell="1" allowOverlap="1" wp14:anchorId="565CB874" wp14:editId="101D9ACD">
            <wp:simplePos x="0" y="0"/>
            <wp:positionH relativeFrom="page">
              <wp:posOffset>5991489</wp:posOffset>
            </wp:positionH>
            <wp:positionV relativeFrom="page">
              <wp:posOffset>5155</wp:posOffset>
            </wp:positionV>
            <wp:extent cx="1562400" cy="2412000"/>
            <wp:effectExtent l="0" t="0" r="0" b="762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4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DA5CB1" w14:textId="77777777" w:rsidR="00951BA9" w:rsidRDefault="00951BA9" w:rsidP="00A16C8A">
      <w:pPr>
        <w:rPr>
          <w:rFonts w:cs="Mind Meridian"/>
          <w:szCs w:val="24"/>
        </w:rPr>
      </w:pPr>
    </w:p>
    <w:p w14:paraId="1F35296D" w14:textId="77777777" w:rsidR="009D4EE2" w:rsidRDefault="009D4EE2" w:rsidP="00A16C8A">
      <w:pPr>
        <w:rPr>
          <w:rFonts w:cs="Mind Meridian"/>
          <w:szCs w:val="24"/>
        </w:rPr>
      </w:pPr>
    </w:p>
    <w:tbl>
      <w:tblPr>
        <w:tblStyle w:val="TableGrid"/>
        <w:tblW w:w="8931" w:type="dxa"/>
        <w:tblInd w:w="-5" w:type="dxa"/>
        <w:tblLook w:val="04A0" w:firstRow="1" w:lastRow="0" w:firstColumn="1" w:lastColumn="0" w:noHBand="0" w:noVBand="1"/>
      </w:tblPr>
      <w:tblGrid>
        <w:gridCol w:w="1965"/>
        <w:gridCol w:w="4296"/>
        <w:gridCol w:w="2670"/>
      </w:tblGrid>
      <w:tr w:rsidR="00A16C8A" w:rsidRPr="00601B3D" w14:paraId="028AA11C" w14:textId="77777777" w:rsidTr="00634EDA">
        <w:tc>
          <w:tcPr>
            <w:tcW w:w="8931" w:type="dxa"/>
            <w:gridSpan w:val="3"/>
            <w:shd w:val="clear" w:color="auto" w:fill="1300C1" w:themeFill="text2"/>
          </w:tcPr>
          <w:p w14:paraId="54C41C9D" w14:textId="3B1D2075" w:rsidR="00A16C8A" w:rsidRPr="009756E8" w:rsidRDefault="00A16C8A" w:rsidP="007443F0">
            <w:pPr>
              <w:spacing w:before="120" w:after="120"/>
              <w:jc w:val="center"/>
              <w:rPr>
                <w:rFonts w:cs="Mind Meridian"/>
                <w:b/>
                <w:color w:val="FFFFFF" w:themeColor="background1"/>
                <w:szCs w:val="24"/>
              </w:rPr>
            </w:pPr>
            <w:r w:rsidRPr="009756E8">
              <w:rPr>
                <w:rFonts w:cs="Mind Meridian"/>
                <w:b/>
                <w:color w:val="FFFFFF" w:themeColor="background1"/>
                <w:szCs w:val="24"/>
              </w:rPr>
              <w:t>Person Specification</w:t>
            </w:r>
          </w:p>
        </w:tc>
      </w:tr>
      <w:tr w:rsidR="00A16C8A" w:rsidRPr="00601B3D" w14:paraId="7F350F7F" w14:textId="77777777" w:rsidTr="00EA7FF0">
        <w:tc>
          <w:tcPr>
            <w:tcW w:w="1965" w:type="dxa"/>
            <w:shd w:val="clear" w:color="auto" w:fill="1300C1" w:themeFill="text2"/>
          </w:tcPr>
          <w:p w14:paraId="1B535C22" w14:textId="77777777" w:rsidR="00A16C8A" w:rsidRPr="009756E8" w:rsidRDefault="00A16C8A" w:rsidP="007443F0">
            <w:pPr>
              <w:spacing w:before="120" w:after="120"/>
              <w:rPr>
                <w:rFonts w:cs="Mind Meridian"/>
                <w:color w:val="FFFFFF" w:themeColor="background1"/>
                <w:szCs w:val="24"/>
              </w:rPr>
            </w:pPr>
          </w:p>
        </w:tc>
        <w:tc>
          <w:tcPr>
            <w:tcW w:w="4296" w:type="dxa"/>
            <w:shd w:val="clear" w:color="auto" w:fill="1300C1" w:themeFill="text2"/>
          </w:tcPr>
          <w:p w14:paraId="6802373A" w14:textId="611646AF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  <w:r w:rsidRPr="009756E8">
              <w:rPr>
                <w:rFonts w:cs="Mind Meridian"/>
                <w:b/>
                <w:color w:val="FFFFFF" w:themeColor="background1"/>
                <w:szCs w:val="24"/>
              </w:rPr>
              <w:t>Essential</w:t>
            </w:r>
          </w:p>
        </w:tc>
        <w:tc>
          <w:tcPr>
            <w:tcW w:w="2670" w:type="dxa"/>
            <w:shd w:val="clear" w:color="auto" w:fill="1300C1" w:themeFill="text2"/>
          </w:tcPr>
          <w:p w14:paraId="380DA9BA" w14:textId="41CE1362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  <w:r w:rsidRPr="009756E8">
              <w:rPr>
                <w:rFonts w:cs="Mind Meridian"/>
                <w:b/>
                <w:color w:val="FFFFFF" w:themeColor="background1"/>
                <w:szCs w:val="24"/>
              </w:rPr>
              <w:t>Desirable</w:t>
            </w:r>
          </w:p>
        </w:tc>
      </w:tr>
      <w:tr w:rsidR="000F5383" w:rsidRPr="00601B3D" w14:paraId="79867CA8" w14:textId="77777777" w:rsidTr="000F5383">
        <w:trPr>
          <w:trHeight w:val="1125"/>
        </w:trPr>
        <w:tc>
          <w:tcPr>
            <w:tcW w:w="1965" w:type="dxa"/>
            <w:shd w:val="clear" w:color="auto" w:fill="1300C1" w:themeFill="text2"/>
            <w:vAlign w:val="center"/>
          </w:tcPr>
          <w:p w14:paraId="42402BAE" w14:textId="7264EF6B" w:rsidR="000F5383" w:rsidRPr="009756E8" w:rsidRDefault="000F5383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  <w:r>
              <w:rPr>
                <w:rFonts w:cs="Mind Meridian"/>
                <w:b/>
                <w:color w:val="FFFFFF" w:themeColor="background1"/>
                <w:szCs w:val="24"/>
              </w:rPr>
              <w:lastRenderedPageBreak/>
              <w:t>Requirements</w:t>
            </w:r>
          </w:p>
        </w:tc>
        <w:tc>
          <w:tcPr>
            <w:tcW w:w="4296" w:type="dxa"/>
          </w:tcPr>
          <w:p w14:paraId="32D88D06" w14:textId="63E68141" w:rsidR="000F5383" w:rsidRDefault="000F5383" w:rsidP="000F5383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Undergo a Disclosure and Barring Service (DBS Check)</w:t>
            </w:r>
            <w:r w:rsidR="009113B6">
              <w:rPr>
                <w:rFonts w:cs="Mind Meridian"/>
                <w:szCs w:val="24"/>
              </w:rPr>
              <w:t xml:space="preserve"> and provide two satisfactory references</w:t>
            </w:r>
          </w:p>
        </w:tc>
        <w:tc>
          <w:tcPr>
            <w:tcW w:w="2670" w:type="dxa"/>
          </w:tcPr>
          <w:p w14:paraId="38A6FEB7" w14:textId="77777777" w:rsidR="000F5383" w:rsidRPr="00601B3D" w:rsidRDefault="000F5383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0F5383" w:rsidRPr="00601B3D" w14:paraId="7BDE7DC4" w14:textId="77777777" w:rsidTr="000F5383">
        <w:trPr>
          <w:trHeight w:val="808"/>
        </w:trPr>
        <w:tc>
          <w:tcPr>
            <w:tcW w:w="1965" w:type="dxa"/>
            <w:shd w:val="clear" w:color="auto" w:fill="1300C1" w:themeFill="text2"/>
            <w:vAlign w:val="center"/>
          </w:tcPr>
          <w:p w14:paraId="64F21711" w14:textId="77777777" w:rsidR="000F5383" w:rsidRDefault="000F5383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</w:p>
        </w:tc>
        <w:tc>
          <w:tcPr>
            <w:tcW w:w="4296" w:type="dxa"/>
          </w:tcPr>
          <w:p w14:paraId="366BE581" w14:textId="357CA58A" w:rsidR="000F5383" w:rsidRDefault="000F5383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Be over 18 years of age</w:t>
            </w:r>
          </w:p>
        </w:tc>
        <w:tc>
          <w:tcPr>
            <w:tcW w:w="2670" w:type="dxa"/>
          </w:tcPr>
          <w:p w14:paraId="64506924" w14:textId="77777777" w:rsidR="000F5383" w:rsidRPr="00601B3D" w:rsidRDefault="000F5383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341045C6" w14:textId="77777777" w:rsidTr="00634EDA">
        <w:trPr>
          <w:trHeight w:val="472"/>
        </w:trPr>
        <w:tc>
          <w:tcPr>
            <w:tcW w:w="1965" w:type="dxa"/>
            <w:shd w:val="clear" w:color="auto" w:fill="1300C1" w:themeFill="text2"/>
            <w:vAlign w:val="center"/>
          </w:tcPr>
          <w:p w14:paraId="31A06D8E" w14:textId="77777777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  <w:r w:rsidRPr="009756E8">
              <w:rPr>
                <w:rFonts w:cs="Mind Meridian"/>
                <w:b/>
                <w:color w:val="FFFFFF" w:themeColor="background1"/>
                <w:szCs w:val="24"/>
              </w:rPr>
              <w:t>Experience</w:t>
            </w:r>
          </w:p>
        </w:tc>
        <w:tc>
          <w:tcPr>
            <w:tcW w:w="4296" w:type="dxa"/>
          </w:tcPr>
          <w:p w14:paraId="7297A225" w14:textId="475F35E4" w:rsidR="00A16C8A" w:rsidRPr="00601B3D" w:rsidRDefault="003A1EEC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An understanding</w:t>
            </w:r>
            <w:r w:rsidR="00A16C8A">
              <w:rPr>
                <w:rFonts w:cs="Mind Meridian"/>
                <w:szCs w:val="24"/>
              </w:rPr>
              <w:t xml:space="preserve"> </w:t>
            </w:r>
            <w:r w:rsidR="00A16C8A" w:rsidRPr="00601B3D">
              <w:rPr>
                <w:rFonts w:cs="Mind Meridian"/>
                <w:szCs w:val="24"/>
              </w:rPr>
              <w:t>of the needs of young people experiencing diffic</w:t>
            </w:r>
            <w:r w:rsidR="00A16C8A">
              <w:rPr>
                <w:rFonts w:cs="Mind Meridian"/>
                <w:szCs w:val="24"/>
              </w:rPr>
              <w:t>ulties with their mental health</w:t>
            </w:r>
            <w:r w:rsidR="00A16C8A" w:rsidRPr="00601B3D">
              <w:rPr>
                <w:rFonts w:cs="Mind Meridian"/>
                <w:szCs w:val="24"/>
              </w:rPr>
              <w:t xml:space="preserve"> </w:t>
            </w:r>
            <w:r w:rsidR="00A16C8A">
              <w:rPr>
                <w:rFonts w:cs="Mind Meridian"/>
                <w:szCs w:val="24"/>
              </w:rPr>
              <w:t>(e.g.</w:t>
            </w:r>
            <w:r w:rsidR="00A16C8A" w:rsidRPr="00601B3D">
              <w:rPr>
                <w:rFonts w:cs="Mind Meridian"/>
                <w:szCs w:val="24"/>
              </w:rPr>
              <w:t xml:space="preserve"> lived experience, volunteering or personal circumstances i.e. supporting friends or family members</w:t>
            </w:r>
            <w:r w:rsidR="00A16C8A">
              <w:rPr>
                <w:rFonts w:cs="Mind Meridian"/>
                <w:szCs w:val="24"/>
              </w:rPr>
              <w:t>)</w:t>
            </w:r>
            <w:r w:rsidR="00A16C8A" w:rsidRPr="00601B3D">
              <w:rPr>
                <w:rFonts w:cs="Mind Meridian"/>
                <w:szCs w:val="24"/>
              </w:rPr>
              <w:t>.</w:t>
            </w:r>
          </w:p>
        </w:tc>
        <w:tc>
          <w:tcPr>
            <w:tcW w:w="2670" w:type="dxa"/>
          </w:tcPr>
          <w:p w14:paraId="3E34632C" w14:textId="77777777" w:rsidR="00A16C8A" w:rsidRPr="00601B3D" w:rsidRDefault="00A16C8A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>Recent experience of working with young people experiencing difficulties with their mental health.</w:t>
            </w:r>
          </w:p>
          <w:p w14:paraId="7ACD6107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55FE2638" w14:textId="77777777" w:rsidTr="00634EDA">
        <w:trPr>
          <w:trHeight w:val="1378"/>
        </w:trPr>
        <w:tc>
          <w:tcPr>
            <w:tcW w:w="1965" w:type="dxa"/>
            <w:vMerge w:val="restart"/>
            <w:shd w:val="clear" w:color="auto" w:fill="1300C1" w:themeFill="text2"/>
            <w:vAlign w:val="center"/>
          </w:tcPr>
          <w:p w14:paraId="6F519D0F" w14:textId="77777777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  <w:r w:rsidRPr="009756E8">
              <w:rPr>
                <w:rFonts w:cs="Mind Meridian"/>
                <w:b/>
                <w:color w:val="FFFFFF" w:themeColor="background1"/>
                <w:szCs w:val="24"/>
              </w:rPr>
              <w:t xml:space="preserve">Knowledge and </w:t>
            </w:r>
            <w:proofErr w:type="gramStart"/>
            <w:r w:rsidRPr="009756E8">
              <w:rPr>
                <w:rFonts w:cs="Mind Meridian"/>
                <w:b/>
                <w:color w:val="FFFFFF" w:themeColor="background1"/>
                <w:szCs w:val="24"/>
              </w:rPr>
              <w:t>Understanding</w:t>
            </w:r>
            <w:proofErr w:type="gramEnd"/>
          </w:p>
        </w:tc>
        <w:tc>
          <w:tcPr>
            <w:tcW w:w="4296" w:type="dxa"/>
          </w:tcPr>
          <w:p w14:paraId="29034A60" w14:textId="77777777" w:rsidR="00A16C8A" w:rsidRPr="00601B3D" w:rsidRDefault="00A16C8A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>Some knowledge and understanding of mental ill-health and recovery.</w:t>
            </w:r>
          </w:p>
        </w:tc>
        <w:tc>
          <w:tcPr>
            <w:tcW w:w="2670" w:type="dxa"/>
          </w:tcPr>
          <w:p w14:paraId="7E491D83" w14:textId="77777777" w:rsidR="00A16C8A" w:rsidRPr="00601B3D" w:rsidRDefault="00A16C8A" w:rsidP="003F287E">
            <w:pPr>
              <w:spacing w:before="120" w:after="120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>Knowledge of safeguarding children and young people.</w:t>
            </w:r>
          </w:p>
        </w:tc>
      </w:tr>
      <w:tr w:rsidR="00A16C8A" w:rsidRPr="00601B3D" w14:paraId="51323A53" w14:textId="77777777" w:rsidTr="00634EDA">
        <w:trPr>
          <w:trHeight w:val="421"/>
        </w:trPr>
        <w:tc>
          <w:tcPr>
            <w:tcW w:w="1965" w:type="dxa"/>
            <w:vMerge/>
            <w:shd w:val="clear" w:color="auto" w:fill="1300C1" w:themeFill="text2"/>
            <w:vAlign w:val="center"/>
          </w:tcPr>
          <w:p w14:paraId="120D2776" w14:textId="77777777" w:rsidR="00A16C8A" w:rsidRPr="009756E8" w:rsidRDefault="00A16C8A" w:rsidP="007443F0">
            <w:pPr>
              <w:spacing w:before="120" w:after="120"/>
              <w:rPr>
                <w:rFonts w:cs="Mind Meridian"/>
                <w:color w:val="FFFFFF" w:themeColor="background1"/>
                <w:szCs w:val="24"/>
              </w:rPr>
            </w:pPr>
          </w:p>
        </w:tc>
        <w:tc>
          <w:tcPr>
            <w:tcW w:w="4296" w:type="dxa"/>
            <w:vAlign w:val="center"/>
          </w:tcPr>
          <w:p w14:paraId="1DAF89AD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>Strong interpersonal and communication skills.</w:t>
            </w:r>
          </w:p>
        </w:tc>
        <w:tc>
          <w:tcPr>
            <w:tcW w:w="2670" w:type="dxa"/>
            <w:vAlign w:val="center"/>
          </w:tcPr>
          <w:p w14:paraId="724160FA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348E8E46" w14:textId="77777777" w:rsidTr="00634EDA">
        <w:tc>
          <w:tcPr>
            <w:tcW w:w="1965" w:type="dxa"/>
            <w:vMerge/>
            <w:shd w:val="clear" w:color="auto" w:fill="1300C1" w:themeFill="text2"/>
            <w:vAlign w:val="center"/>
          </w:tcPr>
          <w:p w14:paraId="0EF46463" w14:textId="77777777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</w:p>
        </w:tc>
        <w:tc>
          <w:tcPr>
            <w:tcW w:w="4296" w:type="dxa"/>
            <w:vAlign w:val="center"/>
          </w:tcPr>
          <w:p w14:paraId="50BBE276" w14:textId="260A2E98" w:rsidR="00A16C8A" w:rsidRPr="00601B3D" w:rsidRDefault="00824DD5" w:rsidP="007443F0">
            <w:pPr>
              <w:spacing w:before="120" w:after="120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An awareness of other support and local services that are available to young people</w:t>
            </w:r>
          </w:p>
        </w:tc>
        <w:tc>
          <w:tcPr>
            <w:tcW w:w="2670" w:type="dxa"/>
            <w:vAlign w:val="center"/>
          </w:tcPr>
          <w:p w14:paraId="52EBA10F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003AC2A2" w14:textId="77777777" w:rsidTr="00634EDA">
        <w:tc>
          <w:tcPr>
            <w:tcW w:w="1965" w:type="dxa"/>
            <w:vMerge/>
            <w:shd w:val="clear" w:color="auto" w:fill="1300C1" w:themeFill="text2"/>
            <w:vAlign w:val="center"/>
          </w:tcPr>
          <w:p w14:paraId="5BF4D464" w14:textId="77777777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</w:p>
        </w:tc>
        <w:tc>
          <w:tcPr>
            <w:tcW w:w="4296" w:type="dxa"/>
            <w:vAlign w:val="center"/>
          </w:tcPr>
          <w:p w14:paraId="5A84ECAC" w14:textId="77777777" w:rsidR="00A16C8A" w:rsidRPr="00601B3D" w:rsidRDefault="00A16C8A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>Ability to maintain clear boundaries with users of the service.</w:t>
            </w:r>
          </w:p>
        </w:tc>
        <w:tc>
          <w:tcPr>
            <w:tcW w:w="2670" w:type="dxa"/>
            <w:vAlign w:val="center"/>
          </w:tcPr>
          <w:p w14:paraId="3878755A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539393C4" w14:textId="77777777" w:rsidTr="00634EDA">
        <w:trPr>
          <w:trHeight w:val="421"/>
        </w:trPr>
        <w:tc>
          <w:tcPr>
            <w:tcW w:w="1965" w:type="dxa"/>
            <w:vMerge/>
            <w:shd w:val="clear" w:color="auto" w:fill="1300C1" w:themeFill="text2"/>
            <w:vAlign w:val="center"/>
          </w:tcPr>
          <w:p w14:paraId="69497885" w14:textId="77777777" w:rsidR="00A16C8A" w:rsidRPr="009756E8" w:rsidRDefault="00A16C8A" w:rsidP="007443F0">
            <w:pPr>
              <w:spacing w:before="120" w:after="120"/>
              <w:rPr>
                <w:rFonts w:cs="Mind Meridian"/>
                <w:color w:val="FFFFFF" w:themeColor="background1"/>
                <w:szCs w:val="24"/>
              </w:rPr>
            </w:pPr>
          </w:p>
        </w:tc>
        <w:tc>
          <w:tcPr>
            <w:tcW w:w="4296" w:type="dxa"/>
          </w:tcPr>
          <w:p w14:paraId="42A184F2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>Understanding of confidentiality.</w:t>
            </w:r>
          </w:p>
        </w:tc>
        <w:tc>
          <w:tcPr>
            <w:tcW w:w="2670" w:type="dxa"/>
            <w:vAlign w:val="center"/>
          </w:tcPr>
          <w:p w14:paraId="49761F17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7DFCA619" w14:textId="77777777" w:rsidTr="00634EDA">
        <w:trPr>
          <w:trHeight w:val="417"/>
        </w:trPr>
        <w:tc>
          <w:tcPr>
            <w:tcW w:w="1965" w:type="dxa"/>
            <w:vMerge/>
            <w:shd w:val="clear" w:color="auto" w:fill="1300C1" w:themeFill="text2"/>
          </w:tcPr>
          <w:p w14:paraId="5F989AF2" w14:textId="77777777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</w:p>
        </w:tc>
        <w:tc>
          <w:tcPr>
            <w:tcW w:w="4296" w:type="dxa"/>
          </w:tcPr>
          <w:p w14:paraId="7C7D2075" w14:textId="6FAA3D21" w:rsidR="00A16C8A" w:rsidRPr="00601B3D" w:rsidRDefault="00A16C8A" w:rsidP="007443F0">
            <w:pPr>
              <w:autoSpaceDE w:val="0"/>
              <w:autoSpaceDN w:val="0"/>
              <w:adjustRightInd w:val="0"/>
              <w:spacing w:before="120" w:after="120"/>
              <w:rPr>
                <w:rFonts w:cs="Mind Meridian"/>
                <w:szCs w:val="24"/>
              </w:rPr>
            </w:pPr>
          </w:p>
        </w:tc>
        <w:tc>
          <w:tcPr>
            <w:tcW w:w="2670" w:type="dxa"/>
            <w:vAlign w:val="center"/>
          </w:tcPr>
          <w:p w14:paraId="675333F2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3192622A" w14:textId="77777777" w:rsidTr="00634EDA">
        <w:trPr>
          <w:trHeight w:val="417"/>
        </w:trPr>
        <w:tc>
          <w:tcPr>
            <w:tcW w:w="1965" w:type="dxa"/>
            <w:vMerge w:val="restart"/>
            <w:shd w:val="clear" w:color="auto" w:fill="1300C1" w:themeFill="text2"/>
            <w:vAlign w:val="center"/>
          </w:tcPr>
          <w:p w14:paraId="1C9CEC00" w14:textId="77777777" w:rsidR="00A16C8A" w:rsidRPr="009756E8" w:rsidRDefault="00A16C8A" w:rsidP="007443F0">
            <w:pPr>
              <w:spacing w:before="120" w:after="120"/>
              <w:rPr>
                <w:rFonts w:cs="Mind Meridian"/>
                <w:b/>
                <w:color w:val="FFFFFF" w:themeColor="background1"/>
                <w:szCs w:val="24"/>
              </w:rPr>
            </w:pPr>
            <w:r w:rsidRPr="009756E8">
              <w:rPr>
                <w:rFonts w:cs="Mind Meridian"/>
                <w:b/>
                <w:color w:val="FFFFFF" w:themeColor="background1"/>
                <w:szCs w:val="24"/>
              </w:rPr>
              <w:t>Personal Attributes</w:t>
            </w:r>
          </w:p>
        </w:tc>
        <w:tc>
          <w:tcPr>
            <w:tcW w:w="4296" w:type="dxa"/>
            <w:vAlign w:val="center"/>
          </w:tcPr>
          <w:p w14:paraId="4B1671E0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 xml:space="preserve">Passionate about young people’s mental health and wellbeing. </w:t>
            </w:r>
          </w:p>
        </w:tc>
        <w:tc>
          <w:tcPr>
            <w:tcW w:w="2670" w:type="dxa"/>
          </w:tcPr>
          <w:p w14:paraId="371B68DB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4091101A" w14:textId="77777777" w:rsidTr="00634EDA">
        <w:trPr>
          <w:trHeight w:val="417"/>
        </w:trPr>
        <w:tc>
          <w:tcPr>
            <w:tcW w:w="1965" w:type="dxa"/>
            <w:vMerge/>
            <w:shd w:val="clear" w:color="auto" w:fill="1300C1" w:themeFill="text2"/>
            <w:vAlign w:val="center"/>
          </w:tcPr>
          <w:p w14:paraId="57CCBF78" w14:textId="77777777" w:rsidR="00A16C8A" w:rsidRPr="00601B3D" w:rsidRDefault="00A16C8A" w:rsidP="007443F0">
            <w:pPr>
              <w:spacing w:before="120" w:after="120"/>
              <w:rPr>
                <w:rFonts w:cs="Mind Meridian"/>
                <w:b/>
                <w:szCs w:val="24"/>
              </w:rPr>
            </w:pPr>
          </w:p>
        </w:tc>
        <w:tc>
          <w:tcPr>
            <w:tcW w:w="4296" w:type="dxa"/>
            <w:vAlign w:val="center"/>
          </w:tcPr>
          <w:p w14:paraId="64DA531B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  <w:r w:rsidRPr="00601B3D">
              <w:rPr>
                <w:rFonts w:cs="Mind Meridian"/>
                <w:szCs w:val="24"/>
              </w:rPr>
              <w:t>Sensitivity to issues face</w:t>
            </w:r>
            <w:r>
              <w:rPr>
                <w:rFonts w:cs="Mind Meridian"/>
                <w:szCs w:val="24"/>
              </w:rPr>
              <w:t>d</w:t>
            </w:r>
            <w:r w:rsidRPr="00601B3D">
              <w:rPr>
                <w:rFonts w:cs="Mind Meridian"/>
                <w:szCs w:val="24"/>
              </w:rPr>
              <w:t xml:space="preserve"> by you</w:t>
            </w:r>
            <w:r>
              <w:rPr>
                <w:rFonts w:cs="Mind Meridian"/>
                <w:szCs w:val="24"/>
              </w:rPr>
              <w:t>ng people who are vulnerable or</w:t>
            </w:r>
            <w:r w:rsidRPr="00601B3D">
              <w:rPr>
                <w:rFonts w:cs="Mind Meridian"/>
                <w:szCs w:val="24"/>
              </w:rPr>
              <w:t xml:space="preserve"> in mental distress.</w:t>
            </w:r>
          </w:p>
        </w:tc>
        <w:tc>
          <w:tcPr>
            <w:tcW w:w="2670" w:type="dxa"/>
          </w:tcPr>
          <w:p w14:paraId="26B31DF5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4182F213" w14:textId="77777777" w:rsidTr="00634EDA">
        <w:trPr>
          <w:trHeight w:val="417"/>
        </w:trPr>
        <w:tc>
          <w:tcPr>
            <w:tcW w:w="1965" w:type="dxa"/>
            <w:vMerge/>
            <w:shd w:val="clear" w:color="auto" w:fill="1300C1" w:themeFill="text2"/>
            <w:vAlign w:val="center"/>
          </w:tcPr>
          <w:p w14:paraId="182395F5" w14:textId="77777777" w:rsidR="00A16C8A" w:rsidRPr="00601B3D" w:rsidRDefault="00A16C8A" w:rsidP="007443F0">
            <w:pPr>
              <w:spacing w:before="120" w:after="120"/>
              <w:rPr>
                <w:rFonts w:cs="Mind Meridian"/>
                <w:b/>
                <w:szCs w:val="24"/>
              </w:rPr>
            </w:pPr>
          </w:p>
        </w:tc>
        <w:tc>
          <w:tcPr>
            <w:tcW w:w="4296" w:type="dxa"/>
            <w:vAlign w:val="center"/>
          </w:tcPr>
          <w:p w14:paraId="283C89AF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Awareness of own resilience and needs in a mental health setting.</w:t>
            </w:r>
          </w:p>
        </w:tc>
        <w:tc>
          <w:tcPr>
            <w:tcW w:w="2670" w:type="dxa"/>
          </w:tcPr>
          <w:p w14:paraId="357AC276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  <w:tr w:rsidR="00A16C8A" w:rsidRPr="00601B3D" w14:paraId="3C0593B3" w14:textId="77777777" w:rsidTr="00634EDA">
        <w:trPr>
          <w:trHeight w:val="421"/>
        </w:trPr>
        <w:tc>
          <w:tcPr>
            <w:tcW w:w="1965" w:type="dxa"/>
            <w:vMerge/>
            <w:shd w:val="clear" w:color="auto" w:fill="1300C1" w:themeFill="text2"/>
            <w:vAlign w:val="center"/>
          </w:tcPr>
          <w:p w14:paraId="578D8823" w14:textId="77777777" w:rsidR="00A16C8A" w:rsidRPr="00601B3D" w:rsidRDefault="00A16C8A" w:rsidP="007443F0">
            <w:pPr>
              <w:spacing w:before="120" w:after="120"/>
              <w:rPr>
                <w:rFonts w:cs="Mind Meridian"/>
                <w:b/>
                <w:szCs w:val="24"/>
              </w:rPr>
            </w:pPr>
          </w:p>
        </w:tc>
        <w:tc>
          <w:tcPr>
            <w:tcW w:w="4296" w:type="dxa"/>
            <w:vAlign w:val="center"/>
          </w:tcPr>
          <w:p w14:paraId="6BAC7A42" w14:textId="5C7C653F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  <w:r>
              <w:rPr>
                <w:rFonts w:cs="Mind Meridian"/>
                <w:szCs w:val="24"/>
              </w:rPr>
              <w:t>Clear commitment</w:t>
            </w:r>
            <w:r w:rsidRPr="00601B3D">
              <w:rPr>
                <w:rFonts w:cs="Mind Meridian"/>
                <w:szCs w:val="24"/>
              </w:rPr>
              <w:t xml:space="preserve"> </w:t>
            </w:r>
            <w:r>
              <w:rPr>
                <w:rFonts w:cs="Mind Meridian"/>
                <w:szCs w:val="24"/>
              </w:rPr>
              <w:t>to the values of</w:t>
            </w:r>
            <w:r w:rsidR="009418C1">
              <w:rPr>
                <w:rFonts w:cs="Mind Meridian"/>
                <w:szCs w:val="24"/>
              </w:rPr>
              <w:t xml:space="preserve"> </w:t>
            </w:r>
            <w:r>
              <w:rPr>
                <w:rFonts w:cs="Mind Meridian"/>
                <w:szCs w:val="24"/>
              </w:rPr>
              <w:t>York Mind.</w:t>
            </w:r>
          </w:p>
        </w:tc>
        <w:tc>
          <w:tcPr>
            <w:tcW w:w="2670" w:type="dxa"/>
            <w:vAlign w:val="center"/>
          </w:tcPr>
          <w:p w14:paraId="52DB241F" w14:textId="77777777" w:rsidR="00A16C8A" w:rsidRPr="00601B3D" w:rsidRDefault="00A16C8A" w:rsidP="007443F0">
            <w:pPr>
              <w:spacing w:before="120" w:after="120"/>
              <w:rPr>
                <w:rFonts w:cs="Mind Meridian"/>
                <w:szCs w:val="24"/>
              </w:rPr>
            </w:pPr>
          </w:p>
        </w:tc>
      </w:tr>
    </w:tbl>
    <w:p w14:paraId="3D001D15" w14:textId="48F388A6" w:rsidR="00A16C8A" w:rsidRPr="00601B3D" w:rsidRDefault="00D2576C" w:rsidP="00A16C8A">
      <w:pPr>
        <w:rPr>
          <w:rFonts w:cs="Mind Meridian"/>
          <w:szCs w:val="24"/>
        </w:rPr>
      </w:pPr>
      <w:r w:rsidRPr="004775CB">
        <w:rPr>
          <w:noProof/>
          <w:lang w:eastAsia="en-GB"/>
        </w:rPr>
        <w:drawing>
          <wp:anchor distT="0" distB="0" distL="114300" distR="114300" simplePos="0" relativeHeight="251735040" behindDoc="0" locked="0" layoutInCell="1" allowOverlap="1" wp14:anchorId="71D14291" wp14:editId="064E3078">
            <wp:simplePos x="0" y="0"/>
            <wp:positionH relativeFrom="page">
              <wp:posOffset>6017928</wp:posOffset>
            </wp:positionH>
            <wp:positionV relativeFrom="page">
              <wp:posOffset>3781</wp:posOffset>
            </wp:positionV>
            <wp:extent cx="1562400" cy="2412000"/>
            <wp:effectExtent l="0" t="0" r="0" b="762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4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688D6A" w14:textId="77777777" w:rsidR="00A16C8A" w:rsidRDefault="00A16C8A" w:rsidP="00A16C8A"/>
    <w:p w14:paraId="39C20A06" w14:textId="1D6A0DC0" w:rsidR="007B5D80" w:rsidRDefault="009D4EE2" w:rsidP="00692772">
      <w:pPr>
        <w:rPr>
          <w:sz w:val="42"/>
          <w:szCs w:val="28"/>
        </w:rPr>
      </w:pPr>
      <w:r w:rsidRPr="004775CB">
        <w:rPr>
          <w:noProof/>
          <w:lang w:eastAsia="en-GB"/>
        </w:rPr>
        <w:drawing>
          <wp:anchor distT="0" distB="0" distL="114300" distR="114300" simplePos="0" relativeHeight="251737088" behindDoc="0" locked="0" layoutInCell="1" allowOverlap="1" wp14:anchorId="63B5997D" wp14:editId="304A5AED">
            <wp:simplePos x="0" y="0"/>
            <wp:positionH relativeFrom="page">
              <wp:posOffset>5962650</wp:posOffset>
            </wp:positionH>
            <wp:positionV relativeFrom="page">
              <wp:posOffset>-47625</wp:posOffset>
            </wp:positionV>
            <wp:extent cx="1562400" cy="2412000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4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076D8E" w14:textId="331C4CFE" w:rsidR="00661FDC" w:rsidRPr="00B05E29" w:rsidRDefault="007A1BAF" w:rsidP="00A873D0">
      <w:pPr>
        <w:pStyle w:val="Heading3"/>
        <w:spacing w:line="240" w:lineRule="auto"/>
        <w:rPr>
          <w:sz w:val="44"/>
          <w:szCs w:val="44"/>
        </w:rPr>
      </w:pPr>
      <w:r>
        <w:rPr>
          <w:sz w:val="44"/>
          <w:szCs w:val="44"/>
        </w:rPr>
        <w:t>Finally, w</w:t>
      </w:r>
      <w:r w:rsidR="00B05E29">
        <w:rPr>
          <w:sz w:val="44"/>
          <w:szCs w:val="44"/>
        </w:rPr>
        <w:t>h</w:t>
      </w:r>
      <w:r w:rsidR="00CF07E7" w:rsidRPr="00B05E29">
        <w:rPr>
          <w:sz w:val="44"/>
          <w:szCs w:val="44"/>
        </w:rPr>
        <w:t xml:space="preserve">at are the principles </w:t>
      </w:r>
      <w:r w:rsidR="00B402F1">
        <w:rPr>
          <w:sz w:val="44"/>
          <w:szCs w:val="44"/>
        </w:rPr>
        <w:t>of</w:t>
      </w:r>
      <w:r w:rsidR="00CF07E7" w:rsidRPr="00B05E29">
        <w:rPr>
          <w:sz w:val="44"/>
          <w:szCs w:val="44"/>
        </w:rPr>
        <w:t xml:space="preserve"> </w:t>
      </w:r>
      <w:r w:rsidR="006D5A9A">
        <w:rPr>
          <w:sz w:val="44"/>
          <w:szCs w:val="44"/>
        </w:rPr>
        <w:t>York Mind?</w:t>
      </w:r>
    </w:p>
    <w:p w14:paraId="0C02D793" w14:textId="4DB589CF" w:rsidR="00661FDC" w:rsidRDefault="00661FDC" w:rsidP="00661FDC"/>
    <w:p w14:paraId="6414E6F6" w14:textId="1AF063E2" w:rsidR="0016376F" w:rsidRDefault="0016376F" w:rsidP="00661FDC">
      <w:r>
        <w:t xml:space="preserve">Our clients and colleagues are </w:t>
      </w:r>
      <w:proofErr w:type="gramStart"/>
      <w:r>
        <w:t>really important</w:t>
      </w:r>
      <w:proofErr w:type="gramEnd"/>
      <w:r>
        <w:t xml:space="preserve"> to us. We want York Mind to be a great place to work and</w:t>
      </w:r>
      <w:r w:rsidR="007E6A44">
        <w:t xml:space="preserve"> to receive services from,</w:t>
      </w:r>
      <w:r>
        <w:t xml:space="preserve"> so we have some expectations of </w:t>
      </w:r>
      <w:r w:rsidR="00524773">
        <w:t>our</w:t>
      </w:r>
      <w:r w:rsidR="00890CDC">
        <w:t xml:space="preserve"> </w:t>
      </w:r>
      <w:r w:rsidR="00A140D7">
        <w:t>whole team</w:t>
      </w:r>
      <w:r w:rsidR="00DB532D">
        <w:t>, which we have pulled from our values.</w:t>
      </w:r>
    </w:p>
    <w:p w14:paraId="10ED4CED" w14:textId="6A85467C" w:rsidR="00661FDC" w:rsidRDefault="00D75577" w:rsidP="00D972DB">
      <w:pPr>
        <w:pStyle w:val="Heading4"/>
      </w:pPr>
      <w:r>
        <w:t>The York Mind team</w:t>
      </w:r>
      <w:r w:rsidR="00BC1CAB">
        <w:t xml:space="preserve"> </w:t>
      </w:r>
      <w:r w:rsidR="00A97E4F">
        <w:t>will:</w:t>
      </w:r>
    </w:p>
    <w:p w14:paraId="348AF545" w14:textId="77777777" w:rsidR="00226CD9" w:rsidRPr="00226CD9" w:rsidRDefault="00226CD9" w:rsidP="00226CD9"/>
    <w:p w14:paraId="63444285" w14:textId="4C92BDDF" w:rsidR="00661FDC" w:rsidRDefault="00A97E4F" w:rsidP="00D972DB">
      <w:pPr>
        <w:pStyle w:val="IntroductionTextB"/>
        <w:rPr>
          <w:b w:val="0"/>
        </w:rPr>
      </w:pPr>
      <w:r>
        <w:t>B</w:t>
      </w:r>
      <w:r w:rsidR="0016376F">
        <w:t>e empathetic</w:t>
      </w:r>
      <w:r>
        <w:t xml:space="preserve"> and </w:t>
      </w:r>
      <w:r w:rsidR="00226CD9">
        <w:t>compassionate:</w:t>
      </w:r>
      <w:r w:rsidR="00661FDC">
        <w:t xml:space="preserve"> </w:t>
      </w:r>
      <w:r w:rsidR="00FD1AD2">
        <w:rPr>
          <w:b w:val="0"/>
        </w:rPr>
        <w:t>You feel able to walk alongside someone else and appreciate what they are going th</w:t>
      </w:r>
      <w:r w:rsidR="00DB532D">
        <w:rPr>
          <w:b w:val="0"/>
        </w:rPr>
        <w:t xml:space="preserve">rough, even if this is different </w:t>
      </w:r>
      <w:r w:rsidR="00FD1AD2">
        <w:rPr>
          <w:b w:val="0"/>
        </w:rPr>
        <w:t>to your own experience</w:t>
      </w:r>
      <w:r>
        <w:rPr>
          <w:b w:val="0"/>
        </w:rPr>
        <w:t>.  You do t</w:t>
      </w:r>
      <w:r w:rsidR="00DB532D">
        <w:rPr>
          <w:b w:val="0"/>
        </w:rPr>
        <w:t>his with compassion and kindness</w:t>
      </w:r>
    </w:p>
    <w:p w14:paraId="4CB8C8F9" w14:textId="77777777" w:rsidR="00FD1AD2" w:rsidRPr="00FD1AD2" w:rsidRDefault="00FD1AD2" w:rsidP="00D972DB">
      <w:pPr>
        <w:pStyle w:val="IntroductionTextB"/>
        <w:rPr>
          <w:b w:val="0"/>
        </w:rPr>
      </w:pPr>
      <w:r w:rsidRPr="00FD1AD2">
        <w:t xml:space="preserve">Value difference: </w:t>
      </w:r>
      <w:r>
        <w:rPr>
          <w:b w:val="0"/>
        </w:rPr>
        <w:t>Whether this is a protected characteristic or a different point of view, you will embrace diversity and value the differences and contr</w:t>
      </w:r>
      <w:r w:rsidR="00DB532D">
        <w:rPr>
          <w:b w:val="0"/>
        </w:rPr>
        <w:t>ibutions we all bring</w:t>
      </w:r>
    </w:p>
    <w:p w14:paraId="6802DE6F" w14:textId="77777777" w:rsidR="00661FDC" w:rsidRDefault="00A97E4F" w:rsidP="00661FDC">
      <w:r>
        <w:rPr>
          <w:b/>
        </w:rPr>
        <w:t>Champion Equity</w:t>
      </w:r>
      <w:r w:rsidR="00585344" w:rsidRPr="00D972DB">
        <w:rPr>
          <w:b/>
        </w:rPr>
        <w:t>:</w:t>
      </w:r>
      <w:r w:rsidR="00585344">
        <w:t xml:space="preserve"> </w:t>
      </w:r>
      <w:r>
        <w:t xml:space="preserve"> Whenever you are representing York Mind, we expect you to be championing equity in mental health services, and equity across all communities for good quality mental health services</w:t>
      </w:r>
    </w:p>
    <w:p w14:paraId="511C2A54" w14:textId="44271340" w:rsidR="00B407AD" w:rsidRDefault="00011D66" w:rsidP="00661FDC">
      <w:pPr>
        <w:spacing w:after="0" w:line="240" w:lineRule="auto"/>
      </w:pPr>
      <w:r w:rsidRPr="00D972DB">
        <w:rPr>
          <w:b/>
        </w:rPr>
        <w:t>Be non-</w:t>
      </w:r>
      <w:r w:rsidR="00B407AD" w:rsidRPr="00D972DB">
        <w:rPr>
          <w:b/>
        </w:rPr>
        <w:t>judgemental</w:t>
      </w:r>
      <w:r>
        <w:t xml:space="preserve"> – Mental health and wellbeing can be sensitive and challenging subjects. Everyone experiences mental health d</w:t>
      </w:r>
      <w:r w:rsidR="005B2AE8">
        <w:t>ifferently and</w:t>
      </w:r>
      <w:r w:rsidR="00FD1AD2">
        <w:t xml:space="preserve"> we all</w:t>
      </w:r>
      <w:r w:rsidR="00C74D73">
        <w:t xml:space="preserve"> bring a non-</w:t>
      </w:r>
      <w:r w:rsidR="005B2AE8">
        <w:t xml:space="preserve">judgemental approach to </w:t>
      </w:r>
      <w:r w:rsidR="00FD1AD2">
        <w:t>our work</w:t>
      </w:r>
      <w:r w:rsidR="005B2AE8">
        <w:t>. You may also need to challenge others stigmat</w:t>
      </w:r>
      <w:r w:rsidR="00C74D73">
        <w:t>ising views in a gentle and non-</w:t>
      </w:r>
      <w:r w:rsidR="005B2AE8">
        <w:t>judgemental way.</w:t>
      </w:r>
    </w:p>
    <w:p w14:paraId="4090C8D5" w14:textId="77777777" w:rsidR="00A97E4F" w:rsidRDefault="00A97E4F" w:rsidP="00661FDC">
      <w:pPr>
        <w:spacing w:after="0" w:line="240" w:lineRule="auto"/>
      </w:pPr>
    </w:p>
    <w:p w14:paraId="0D7577F0" w14:textId="77777777" w:rsidR="00A97E4F" w:rsidRDefault="00A97E4F" w:rsidP="00661FDC">
      <w:pPr>
        <w:spacing w:after="0" w:line="240" w:lineRule="auto"/>
      </w:pPr>
      <w:r w:rsidRPr="007E6A44">
        <w:rPr>
          <w:b/>
        </w:rPr>
        <w:t>Be open and transparent</w:t>
      </w:r>
      <w:r>
        <w:t xml:space="preserve"> </w:t>
      </w:r>
      <w:r w:rsidR="007E6A44">
        <w:t>–</w:t>
      </w:r>
      <w:r>
        <w:t xml:space="preserve"> </w:t>
      </w:r>
      <w:r w:rsidR="007E6A44">
        <w:t>You’re honest with our clients about what help we can give, and open about our expectations of them. You give your views generously and equally listen to others.</w:t>
      </w:r>
    </w:p>
    <w:sectPr w:rsidR="00A97E4F" w:rsidSect="00BE5538">
      <w:headerReference w:type="first" r:id="rId16"/>
      <w:pgSz w:w="11901" w:h="16817"/>
      <w:pgMar w:top="1440" w:right="1440" w:bottom="709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3AF8EC" w14:textId="77777777" w:rsidR="00F4390A" w:rsidRDefault="00F4390A" w:rsidP="0088482B">
      <w:r>
        <w:separator/>
      </w:r>
    </w:p>
  </w:endnote>
  <w:endnote w:type="continuationSeparator" w:id="0">
    <w:p w14:paraId="13B768CA" w14:textId="77777777" w:rsidR="00F4390A" w:rsidRDefault="00F4390A" w:rsidP="00884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Meridian">
    <w:altName w:val="Arial"/>
    <w:charset w:val="4D"/>
    <w:family w:val="swiss"/>
    <w:pitch w:val="variable"/>
    <w:sig w:usb0="00000001" w:usb1="4000207A" w:usb2="00000000" w:usb3="00000000" w:csb0="00000093" w:csb1="00000000"/>
  </w:font>
  <w:font w:name="Mind Meridian">
    <w:altName w:val="Calibri"/>
    <w:panose1 w:val="00000000000000000000"/>
    <w:charset w:val="00"/>
    <w:family w:val="swiss"/>
    <w:notTrueType/>
    <w:pitch w:val="variable"/>
    <w:sig w:usb0="A00000EF" w:usb1="5000606B" w:usb2="00000008" w:usb3="00000000" w:csb0="00000093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Mind Meridian Display">
    <w:altName w:val="Calibri"/>
    <w:panose1 w:val="00000000000000000000"/>
    <w:charset w:val="00"/>
    <w:family w:val="swiss"/>
    <w:notTrueType/>
    <w:pitch w:val="variable"/>
    <w:sig w:usb0="A00000EF" w:usb1="5000606B" w:usb2="00000008" w:usb3="00000000" w:csb0="00000093" w:csb1="00000000"/>
  </w:font>
  <w:font w:name="Minion Pro">
    <w:altName w:val="﷽﷽﷽﷽﷽﷽﷽﷽ro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B75314" w14:textId="77777777" w:rsidR="00F4390A" w:rsidRDefault="00F4390A" w:rsidP="0088482B">
      <w:r>
        <w:separator/>
      </w:r>
    </w:p>
  </w:footnote>
  <w:footnote w:type="continuationSeparator" w:id="0">
    <w:p w14:paraId="242E1BBA" w14:textId="77777777" w:rsidR="00F4390A" w:rsidRDefault="00F4390A" w:rsidP="008848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0" w:type="auto"/>
      <w:tblInd w:w="-8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561"/>
    </w:tblGrid>
    <w:tr w:rsidR="00740B0F" w14:paraId="5A6EF82A" w14:textId="77777777" w:rsidTr="00FB7E55">
      <w:trPr>
        <w:trHeight w:val="923"/>
      </w:trPr>
      <w:sdt>
        <w:sdtPr>
          <w:id w:val="-662158008"/>
          <w:picture/>
        </w:sdtPr>
        <w:sdtEndPr/>
        <w:sdtContent>
          <w:tc>
            <w:tcPr>
              <w:tcW w:w="2561" w:type="dxa"/>
            </w:tcPr>
            <w:p w14:paraId="118C9CFB" w14:textId="77777777" w:rsidR="00740B0F" w:rsidRDefault="00740B0F" w:rsidP="00740B0F">
              <w:pPr>
                <w:pStyle w:val="Header"/>
              </w:pPr>
              <w:r>
                <w:rPr>
                  <w:noProof/>
                  <w:lang w:eastAsia="en-GB"/>
                </w:rPr>
                <w:drawing>
                  <wp:inline distT="0" distB="0" distL="0" distR="0" wp14:anchorId="5088F967" wp14:editId="31D4B4F8">
                    <wp:extent cx="1620000" cy="462080"/>
                    <wp:effectExtent l="0" t="0" r="0" b="0"/>
                    <wp:docPr id="24" name="Picture 1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620000" cy="462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</w:tr>
  </w:tbl>
  <w:p w14:paraId="6E3338D3" w14:textId="77777777" w:rsidR="00723F46" w:rsidRDefault="00723F46" w:rsidP="00740B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9.5pt;height:57pt;visibility:visible;mso-wrap-style:squar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FE8E16F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63616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5DC23A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5AA7D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40AEB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AF00F7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8E2A0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D0812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D26B8A0"/>
    <w:lvl w:ilvl="0">
      <w:start w:val="1"/>
      <w:numFmt w:val="decimal"/>
      <w:pStyle w:val="ListNumber"/>
      <w:lvlText w:val="%1."/>
      <w:lvlJc w:val="left"/>
      <w:pPr>
        <w:tabs>
          <w:tab w:val="num" w:pos="2913"/>
        </w:tabs>
        <w:ind w:left="2913" w:hanging="360"/>
      </w:pPr>
    </w:lvl>
  </w:abstractNum>
  <w:abstractNum w:abstractNumId="9" w15:restartNumberingAfterBreak="0">
    <w:nsid w:val="FFFFFF89"/>
    <w:multiLevelType w:val="singleLevel"/>
    <w:tmpl w:val="EF181A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A90BA2"/>
    <w:multiLevelType w:val="multilevel"/>
    <w:tmpl w:val="1A905B24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1300C1" w:themeColor="text2"/>
        <w:position w:val="-4"/>
        <w:sz w:val="3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0B71904"/>
    <w:multiLevelType w:val="multilevel"/>
    <w:tmpl w:val="936AEB2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641637"/>
    <w:multiLevelType w:val="hybridMultilevel"/>
    <w:tmpl w:val="E624B344"/>
    <w:lvl w:ilvl="0" w:tplc="0A025488">
      <w:start w:val="1"/>
      <w:numFmt w:val="bullet"/>
      <w:pStyle w:val="ListBullet2"/>
      <w:lvlText w:val=""/>
      <w:lvlJc w:val="left"/>
      <w:pPr>
        <w:ind w:left="568" w:hanging="284"/>
      </w:pPr>
      <w:rPr>
        <w:rFonts w:ascii="Symbol" w:hAnsi="Symbol" w:hint="default"/>
        <w:color w:val="1300C1" w:themeColor="text2"/>
        <w:position w:val="-4"/>
        <w:sz w:val="28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0CA26293"/>
    <w:multiLevelType w:val="hybridMultilevel"/>
    <w:tmpl w:val="C63473B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12D815F3"/>
    <w:multiLevelType w:val="multilevel"/>
    <w:tmpl w:val="C936B81E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1300C1" w:themeColor="text2"/>
        <w:sz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ED3BFB"/>
    <w:multiLevelType w:val="hybridMultilevel"/>
    <w:tmpl w:val="A350B1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10613B"/>
    <w:multiLevelType w:val="hybridMultilevel"/>
    <w:tmpl w:val="9C04F358"/>
    <w:lvl w:ilvl="0" w:tplc="080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7" w15:restartNumberingAfterBreak="0">
    <w:nsid w:val="14134C7A"/>
    <w:multiLevelType w:val="hybridMultilevel"/>
    <w:tmpl w:val="5762C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43908CB"/>
    <w:multiLevelType w:val="hybridMultilevel"/>
    <w:tmpl w:val="B64627CE"/>
    <w:lvl w:ilvl="0" w:tplc="7DD84E6C">
      <w:start w:val="1"/>
      <w:numFmt w:val="bullet"/>
      <w:pStyle w:val="ListBullet"/>
      <w:lvlText w:val=""/>
      <w:lvlJc w:val="left"/>
      <w:pPr>
        <w:ind w:left="284" w:hanging="284"/>
      </w:pPr>
      <w:rPr>
        <w:rFonts w:ascii="Symbol" w:hAnsi="Symbol" w:hint="default"/>
        <w:color w:val="1300C1" w:themeColor="text2"/>
        <w:position w:val="-4"/>
        <w:sz w:val="3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9E04FE2"/>
    <w:multiLevelType w:val="hybridMultilevel"/>
    <w:tmpl w:val="AB2E8D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B025E4E"/>
    <w:multiLevelType w:val="hybridMultilevel"/>
    <w:tmpl w:val="F65CD4E8"/>
    <w:lvl w:ilvl="0" w:tplc="748A4CEC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21" w15:restartNumberingAfterBreak="0">
    <w:nsid w:val="262F1D2A"/>
    <w:multiLevelType w:val="multilevel"/>
    <w:tmpl w:val="AC34C76C"/>
    <w:lvl w:ilvl="0">
      <w:start w:val="1"/>
      <w:numFmt w:val="bullet"/>
      <w:lvlText w:val=""/>
      <w:lvlPicBulletId w:val="0"/>
      <w:lvlJc w:val="left"/>
      <w:pPr>
        <w:ind w:left="340" w:hanging="34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76B7AFE"/>
    <w:multiLevelType w:val="hybridMultilevel"/>
    <w:tmpl w:val="7DDABC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EB0CE7"/>
    <w:multiLevelType w:val="hybridMultilevel"/>
    <w:tmpl w:val="35321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22F03B7"/>
    <w:multiLevelType w:val="multilevel"/>
    <w:tmpl w:val="89D05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3992E91"/>
    <w:multiLevelType w:val="multilevel"/>
    <w:tmpl w:val="DD6058DC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1300C1" w:themeColor="text2"/>
        <w:sz w:val="5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98E4CE1"/>
    <w:multiLevelType w:val="hybridMultilevel"/>
    <w:tmpl w:val="3B046D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946C32"/>
    <w:multiLevelType w:val="hybridMultilevel"/>
    <w:tmpl w:val="229C4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857E3E"/>
    <w:multiLevelType w:val="hybridMultilevel"/>
    <w:tmpl w:val="A60EDA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910927"/>
    <w:multiLevelType w:val="hybridMultilevel"/>
    <w:tmpl w:val="765AB9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573781"/>
    <w:multiLevelType w:val="hybridMultilevel"/>
    <w:tmpl w:val="F9C0EE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767FC2"/>
    <w:multiLevelType w:val="hybridMultilevel"/>
    <w:tmpl w:val="5768BE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CB3891"/>
    <w:multiLevelType w:val="hybridMultilevel"/>
    <w:tmpl w:val="8D101E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072AEB"/>
    <w:multiLevelType w:val="hybridMultilevel"/>
    <w:tmpl w:val="64C2D236"/>
    <w:lvl w:ilvl="0" w:tplc="07A6C03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064A14"/>
    <w:multiLevelType w:val="hybridMultilevel"/>
    <w:tmpl w:val="5582D9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233724"/>
    <w:multiLevelType w:val="multilevel"/>
    <w:tmpl w:val="1A905B24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1300C1" w:themeColor="text2"/>
        <w:position w:val="-4"/>
        <w:sz w:val="3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0E7996"/>
    <w:multiLevelType w:val="hybridMultilevel"/>
    <w:tmpl w:val="644AC5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582E9E"/>
    <w:multiLevelType w:val="multilevel"/>
    <w:tmpl w:val="51162248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1300C1" w:themeColor="text2"/>
        <w:position w:val="-6"/>
        <w:sz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4575142">
    <w:abstractNumId w:val="23"/>
  </w:num>
  <w:num w:numId="2" w16cid:durableId="924194487">
    <w:abstractNumId w:val="18"/>
  </w:num>
  <w:num w:numId="3" w16cid:durableId="274219138">
    <w:abstractNumId w:val="0"/>
  </w:num>
  <w:num w:numId="4" w16cid:durableId="920067917">
    <w:abstractNumId w:val="1"/>
  </w:num>
  <w:num w:numId="5" w16cid:durableId="1876582003">
    <w:abstractNumId w:val="2"/>
  </w:num>
  <w:num w:numId="6" w16cid:durableId="882793373">
    <w:abstractNumId w:val="3"/>
  </w:num>
  <w:num w:numId="7" w16cid:durableId="2088647738">
    <w:abstractNumId w:val="8"/>
  </w:num>
  <w:num w:numId="8" w16cid:durableId="348408706">
    <w:abstractNumId w:val="4"/>
  </w:num>
  <w:num w:numId="9" w16cid:durableId="1693414724">
    <w:abstractNumId w:val="5"/>
  </w:num>
  <w:num w:numId="10" w16cid:durableId="2025091306">
    <w:abstractNumId w:val="6"/>
  </w:num>
  <w:num w:numId="11" w16cid:durableId="1722511884">
    <w:abstractNumId w:val="7"/>
  </w:num>
  <w:num w:numId="12" w16cid:durableId="364716961">
    <w:abstractNumId w:val="9"/>
  </w:num>
  <w:num w:numId="13" w16cid:durableId="1102604596">
    <w:abstractNumId w:val="33"/>
  </w:num>
  <w:num w:numId="14" w16cid:durableId="1513764390">
    <w:abstractNumId w:val="21"/>
  </w:num>
  <w:num w:numId="15" w16cid:durableId="1397243581">
    <w:abstractNumId w:val="11"/>
  </w:num>
  <w:num w:numId="16" w16cid:durableId="1158955578">
    <w:abstractNumId w:val="25"/>
  </w:num>
  <w:num w:numId="17" w16cid:durableId="738140852">
    <w:abstractNumId w:val="14"/>
  </w:num>
  <w:num w:numId="18" w16cid:durableId="1876235410">
    <w:abstractNumId w:val="10"/>
  </w:num>
  <w:num w:numId="19" w16cid:durableId="678502879">
    <w:abstractNumId w:val="35"/>
  </w:num>
  <w:num w:numId="20" w16cid:durableId="267126936">
    <w:abstractNumId w:val="37"/>
  </w:num>
  <w:num w:numId="21" w16cid:durableId="207495767">
    <w:abstractNumId w:val="36"/>
  </w:num>
  <w:num w:numId="22" w16cid:durableId="1975595449">
    <w:abstractNumId w:val="12"/>
  </w:num>
  <w:num w:numId="23" w16cid:durableId="695933478">
    <w:abstractNumId w:val="28"/>
  </w:num>
  <w:num w:numId="24" w16cid:durableId="1473674689">
    <w:abstractNumId w:val="19"/>
  </w:num>
  <w:num w:numId="25" w16cid:durableId="2102483978">
    <w:abstractNumId w:val="32"/>
  </w:num>
  <w:num w:numId="26" w16cid:durableId="1022055696">
    <w:abstractNumId w:val="17"/>
  </w:num>
  <w:num w:numId="27" w16cid:durableId="1124888869">
    <w:abstractNumId w:val="16"/>
  </w:num>
  <w:num w:numId="28" w16cid:durableId="70348712">
    <w:abstractNumId w:val="22"/>
  </w:num>
  <w:num w:numId="29" w16cid:durableId="477234971">
    <w:abstractNumId w:val="13"/>
  </w:num>
  <w:num w:numId="30" w16cid:durableId="15471511">
    <w:abstractNumId w:val="31"/>
  </w:num>
  <w:num w:numId="31" w16cid:durableId="553083502">
    <w:abstractNumId w:val="34"/>
  </w:num>
  <w:num w:numId="32" w16cid:durableId="1286499435">
    <w:abstractNumId w:val="26"/>
  </w:num>
  <w:num w:numId="33" w16cid:durableId="607006949">
    <w:abstractNumId w:val="29"/>
  </w:num>
  <w:num w:numId="34" w16cid:durableId="70470733">
    <w:abstractNumId w:val="30"/>
  </w:num>
  <w:num w:numId="35" w16cid:durableId="1010330221">
    <w:abstractNumId w:val="15"/>
  </w:num>
  <w:num w:numId="36" w16cid:durableId="1806507680">
    <w:abstractNumId w:val="24"/>
  </w:num>
  <w:num w:numId="37" w16cid:durableId="662247139">
    <w:abstractNumId w:val="20"/>
  </w:num>
  <w:num w:numId="38" w16cid:durableId="136821921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105C"/>
    <w:rsid w:val="000044FE"/>
    <w:rsid w:val="00010E88"/>
    <w:rsid w:val="00011D66"/>
    <w:rsid w:val="00017189"/>
    <w:rsid w:val="000175CE"/>
    <w:rsid w:val="0002272F"/>
    <w:rsid w:val="00027B43"/>
    <w:rsid w:val="00041818"/>
    <w:rsid w:val="00044E73"/>
    <w:rsid w:val="00052CD4"/>
    <w:rsid w:val="000562D1"/>
    <w:rsid w:val="000647C1"/>
    <w:rsid w:val="00067328"/>
    <w:rsid w:val="0008085B"/>
    <w:rsid w:val="000826B1"/>
    <w:rsid w:val="00086C75"/>
    <w:rsid w:val="0009150D"/>
    <w:rsid w:val="00091A35"/>
    <w:rsid w:val="000C5E27"/>
    <w:rsid w:val="000D03CA"/>
    <w:rsid w:val="000E06BE"/>
    <w:rsid w:val="000E5B08"/>
    <w:rsid w:val="000E701B"/>
    <w:rsid w:val="000F1496"/>
    <w:rsid w:val="000F1B82"/>
    <w:rsid w:val="000F5383"/>
    <w:rsid w:val="00114B5D"/>
    <w:rsid w:val="00115CDA"/>
    <w:rsid w:val="0012093F"/>
    <w:rsid w:val="001225C5"/>
    <w:rsid w:val="001443EF"/>
    <w:rsid w:val="00145201"/>
    <w:rsid w:val="001562C0"/>
    <w:rsid w:val="0016376F"/>
    <w:rsid w:val="00163AAA"/>
    <w:rsid w:val="0017120A"/>
    <w:rsid w:val="00173795"/>
    <w:rsid w:val="0017447A"/>
    <w:rsid w:val="00175604"/>
    <w:rsid w:val="00191A71"/>
    <w:rsid w:val="00192288"/>
    <w:rsid w:val="0019245A"/>
    <w:rsid w:val="001930E6"/>
    <w:rsid w:val="001953A6"/>
    <w:rsid w:val="00196F3F"/>
    <w:rsid w:val="001A0691"/>
    <w:rsid w:val="001A2AB0"/>
    <w:rsid w:val="001C657F"/>
    <w:rsid w:val="001D4591"/>
    <w:rsid w:val="001D7229"/>
    <w:rsid w:val="001E444F"/>
    <w:rsid w:val="001E4502"/>
    <w:rsid w:val="001F321A"/>
    <w:rsid w:val="001F332B"/>
    <w:rsid w:val="001F450C"/>
    <w:rsid w:val="0021105C"/>
    <w:rsid w:val="002151CB"/>
    <w:rsid w:val="00221D3D"/>
    <w:rsid w:val="00222240"/>
    <w:rsid w:val="00226CD9"/>
    <w:rsid w:val="002338CD"/>
    <w:rsid w:val="002342BD"/>
    <w:rsid w:val="0025077A"/>
    <w:rsid w:val="00253943"/>
    <w:rsid w:val="00260538"/>
    <w:rsid w:val="00263D8D"/>
    <w:rsid w:val="00264883"/>
    <w:rsid w:val="00275792"/>
    <w:rsid w:val="00283D3E"/>
    <w:rsid w:val="00296652"/>
    <w:rsid w:val="002B33D7"/>
    <w:rsid w:val="002D0CBC"/>
    <w:rsid w:val="002E7A3C"/>
    <w:rsid w:val="002F4EAD"/>
    <w:rsid w:val="003047BA"/>
    <w:rsid w:val="003163A6"/>
    <w:rsid w:val="003166E4"/>
    <w:rsid w:val="00323187"/>
    <w:rsid w:val="0032470D"/>
    <w:rsid w:val="00333607"/>
    <w:rsid w:val="003511AB"/>
    <w:rsid w:val="00367CDC"/>
    <w:rsid w:val="003739ED"/>
    <w:rsid w:val="00374285"/>
    <w:rsid w:val="00375798"/>
    <w:rsid w:val="003863BE"/>
    <w:rsid w:val="00390517"/>
    <w:rsid w:val="003A0266"/>
    <w:rsid w:val="003A1EEC"/>
    <w:rsid w:val="003A6ECF"/>
    <w:rsid w:val="003B7A8F"/>
    <w:rsid w:val="003C4256"/>
    <w:rsid w:val="003C7CFC"/>
    <w:rsid w:val="003E176E"/>
    <w:rsid w:val="003F287E"/>
    <w:rsid w:val="003F63C8"/>
    <w:rsid w:val="003F7D21"/>
    <w:rsid w:val="00411687"/>
    <w:rsid w:val="00420F62"/>
    <w:rsid w:val="00421835"/>
    <w:rsid w:val="00422FF9"/>
    <w:rsid w:val="004259D0"/>
    <w:rsid w:val="00441194"/>
    <w:rsid w:val="00453A2B"/>
    <w:rsid w:val="00463F24"/>
    <w:rsid w:val="00465B70"/>
    <w:rsid w:val="00467C67"/>
    <w:rsid w:val="00476ECF"/>
    <w:rsid w:val="00477187"/>
    <w:rsid w:val="004775CB"/>
    <w:rsid w:val="00483E0D"/>
    <w:rsid w:val="00485455"/>
    <w:rsid w:val="00497A9F"/>
    <w:rsid w:val="004A1BC1"/>
    <w:rsid w:val="004B1007"/>
    <w:rsid w:val="004B6AA0"/>
    <w:rsid w:val="004C069F"/>
    <w:rsid w:val="004C2376"/>
    <w:rsid w:val="004E6FAF"/>
    <w:rsid w:val="004E70FB"/>
    <w:rsid w:val="00501781"/>
    <w:rsid w:val="005127AE"/>
    <w:rsid w:val="005128CA"/>
    <w:rsid w:val="00517129"/>
    <w:rsid w:val="00524248"/>
    <w:rsid w:val="00524773"/>
    <w:rsid w:val="00527205"/>
    <w:rsid w:val="00527C13"/>
    <w:rsid w:val="0053054D"/>
    <w:rsid w:val="005308C0"/>
    <w:rsid w:val="00535C11"/>
    <w:rsid w:val="00536B65"/>
    <w:rsid w:val="005374C9"/>
    <w:rsid w:val="00540CA6"/>
    <w:rsid w:val="00544275"/>
    <w:rsid w:val="00552338"/>
    <w:rsid w:val="0055683E"/>
    <w:rsid w:val="0057086C"/>
    <w:rsid w:val="00574853"/>
    <w:rsid w:val="00585344"/>
    <w:rsid w:val="005879BF"/>
    <w:rsid w:val="00591F7F"/>
    <w:rsid w:val="00596EF3"/>
    <w:rsid w:val="005A05E8"/>
    <w:rsid w:val="005A14CD"/>
    <w:rsid w:val="005B022B"/>
    <w:rsid w:val="005B2AE8"/>
    <w:rsid w:val="005C0BD4"/>
    <w:rsid w:val="005C494F"/>
    <w:rsid w:val="005C4A68"/>
    <w:rsid w:val="005D033D"/>
    <w:rsid w:val="005D4D0D"/>
    <w:rsid w:val="005D677F"/>
    <w:rsid w:val="005E31DE"/>
    <w:rsid w:val="005F6BC5"/>
    <w:rsid w:val="006024EF"/>
    <w:rsid w:val="00606E50"/>
    <w:rsid w:val="00607342"/>
    <w:rsid w:val="00607B06"/>
    <w:rsid w:val="00610498"/>
    <w:rsid w:val="006214E9"/>
    <w:rsid w:val="00634EDA"/>
    <w:rsid w:val="00640FB8"/>
    <w:rsid w:val="0065436B"/>
    <w:rsid w:val="00660E3C"/>
    <w:rsid w:val="00661FDC"/>
    <w:rsid w:val="00675775"/>
    <w:rsid w:val="00692772"/>
    <w:rsid w:val="006946E4"/>
    <w:rsid w:val="006A0CDD"/>
    <w:rsid w:val="006A69FE"/>
    <w:rsid w:val="006B0EE6"/>
    <w:rsid w:val="006B2F8A"/>
    <w:rsid w:val="006C2E7A"/>
    <w:rsid w:val="006D3641"/>
    <w:rsid w:val="006D5A9A"/>
    <w:rsid w:val="006E18BF"/>
    <w:rsid w:val="006E51EA"/>
    <w:rsid w:val="006E7039"/>
    <w:rsid w:val="006E7A19"/>
    <w:rsid w:val="006F301F"/>
    <w:rsid w:val="006F54E8"/>
    <w:rsid w:val="00700ABC"/>
    <w:rsid w:val="00705583"/>
    <w:rsid w:val="00712236"/>
    <w:rsid w:val="00713A4C"/>
    <w:rsid w:val="007162ED"/>
    <w:rsid w:val="00717B83"/>
    <w:rsid w:val="00723F46"/>
    <w:rsid w:val="00726EF6"/>
    <w:rsid w:val="007332DB"/>
    <w:rsid w:val="00740B0F"/>
    <w:rsid w:val="00751CC8"/>
    <w:rsid w:val="00761C55"/>
    <w:rsid w:val="007636C8"/>
    <w:rsid w:val="00764348"/>
    <w:rsid w:val="00773431"/>
    <w:rsid w:val="00784134"/>
    <w:rsid w:val="007876B2"/>
    <w:rsid w:val="007A1BAF"/>
    <w:rsid w:val="007B5D80"/>
    <w:rsid w:val="007C4217"/>
    <w:rsid w:val="007D3272"/>
    <w:rsid w:val="007D3A25"/>
    <w:rsid w:val="007D4E04"/>
    <w:rsid w:val="007D7C31"/>
    <w:rsid w:val="007E6A44"/>
    <w:rsid w:val="007F21D8"/>
    <w:rsid w:val="00802A4B"/>
    <w:rsid w:val="008068F8"/>
    <w:rsid w:val="00814EEE"/>
    <w:rsid w:val="00821786"/>
    <w:rsid w:val="00822742"/>
    <w:rsid w:val="00822B68"/>
    <w:rsid w:val="00824DD5"/>
    <w:rsid w:val="00826584"/>
    <w:rsid w:val="008435C0"/>
    <w:rsid w:val="0084732F"/>
    <w:rsid w:val="00850698"/>
    <w:rsid w:val="00852122"/>
    <w:rsid w:val="00852D1A"/>
    <w:rsid w:val="00852F3F"/>
    <w:rsid w:val="00867151"/>
    <w:rsid w:val="00874EBE"/>
    <w:rsid w:val="008805A8"/>
    <w:rsid w:val="0088482B"/>
    <w:rsid w:val="00885199"/>
    <w:rsid w:val="00885E3D"/>
    <w:rsid w:val="00890CDC"/>
    <w:rsid w:val="00890E3A"/>
    <w:rsid w:val="00892097"/>
    <w:rsid w:val="00893483"/>
    <w:rsid w:val="0089408F"/>
    <w:rsid w:val="008B6A6C"/>
    <w:rsid w:val="008B6FA3"/>
    <w:rsid w:val="008C2365"/>
    <w:rsid w:val="008C2848"/>
    <w:rsid w:val="008C6C7F"/>
    <w:rsid w:val="008D3119"/>
    <w:rsid w:val="008D74D3"/>
    <w:rsid w:val="008E0391"/>
    <w:rsid w:val="008E195F"/>
    <w:rsid w:val="008F22F6"/>
    <w:rsid w:val="008F461B"/>
    <w:rsid w:val="008F4C08"/>
    <w:rsid w:val="008F4E50"/>
    <w:rsid w:val="00902662"/>
    <w:rsid w:val="009113B6"/>
    <w:rsid w:val="00925700"/>
    <w:rsid w:val="009358C0"/>
    <w:rsid w:val="009418C1"/>
    <w:rsid w:val="0094414E"/>
    <w:rsid w:val="00951BA9"/>
    <w:rsid w:val="00960F93"/>
    <w:rsid w:val="0096193A"/>
    <w:rsid w:val="00970FA8"/>
    <w:rsid w:val="0097550D"/>
    <w:rsid w:val="009756E8"/>
    <w:rsid w:val="00987183"/>
    <w:rsid w:val="009874C6"/>
    <w:rsid w:val="009911A0"/>
    <w:rsid w:val="009A5BB4"/>
    <w:rsid w:val="009A66FD"/>
    <w:rsid w:val="009B52A3"/>
    <w:rsid w:val="009B60A1"/>
    <w:rsid w:val="009B7E5C"/>
    <w:rsid w:val="009D0954"/>
    <w:rsid w:val="009D4EE2"/>
    <w:rsid w:val="009F061E"/>
    <w:rsid w:val="009F2E96"/>
    <w:rsid w:val="009F48E9"/>
    <w:rsid w:val="00A110BF"/>
    <w:rsid w:val="00A12E97"/>
    <w:rsid w:val="00A140D7"/>
    <w:rsid w:val="00A16C8A"/>
    <w:rsid w:val="00A22CC6"/>
    <w:rsid w:val="00A23142"/>
    <w:rsid w:val="00A33F72"/>
    <w:rsid w:val="00A35F96"/>
    <w:rsid w:val="00A3664C"/>
    <w:rsid w:val="00A36961"/>
    <w:rsid w:val="00A408A3"/>
    <w:rsid w:val="00A46592"/>
    <w:rsid w:val="00A47CBB"/>
    <w:rsid w:val="00A7062F"/>
    <w:rsid w:val="00A716C4"/>
    <w:rsid w:val="00A85F8F"/>
    <w:rsid w:val="00A873D0"/>
    <w:rsid w:val="00A937C8"/>
    <w:rsid w:val="00A97E4F"/>
    <w:rsid w:val="00AB13ED"/>
    <w:rsid w:val="00AB2ED1"/>
    <w:rsid w:val="00AB5282"/>
    <w:rsid w:val="00AC1D2D"/>
    <w:rsid w:val="00AD52E0"/>
    <w:rsid w:val="00AD68BC"/>
    <w:rsid w:val="00AE01A2"/>
    <w:rsid w:val="00AF1F57"/>
    <w:rsid w:val="00B05E29"/>
    <w:rsid w:val="00B07E3B"/>
    <w:rsid w:val="00B10495"/>
    <w:rsid w:val="00B2498B"/>
    <w:rsid w:val="00B27ABA"/>
    <w:rsid w:val="00B3217B"/>
    <w:rsid w:val="00B37A97"/>
    <w:rsid w:val="00B402F1"/>
    <w:rsid w:val="00B407AD"/>
    <w:rsid w:val="00B43EB7"/>
    <w:rsid w:val="00B45F29"/>
    <w:rsid w:val="00B52E41"/>
    <w:rsid w:val="00B6340F"/>
    <w:rsid w:val="00B66802"/>
    <w:rsid w:val="00B726CE"/>
    <w:rsid w:val="00B72D63"/>
    <w:rsid w:val="00B739C3"/>
    <w:rsid w:val="00B80D7B"/>
    <w:rsid w:val="00B82B85"/>
    <w:rsid w:val="00B85542"/>
    <w:rsid w:val="00B87FCA"/>
    <w:rsid w:val="00B91621"/>
    <w:rsid w:val="00BC1CAB"/>
    <w:rsid w:val="00BC58BC"/>
    <w:rsid w:val="00BC7799"/>
    <w:rsid w:val="00BD0720"/>
    <w:rsid w:val="00BD1D66"/>
    <w:rsid w:val="00BD2853"/>
    <w:rsid w:val="00BE4D91"/>
    <w:rsid w:val="00BE5538"/>
    <w:rsid w:val="00BE7F2F"/>
    <w:rsid w:val="00BF16B9"/>
    <w:rsid w:val="00C065F6"/>
    <w:rsid w:val="00C06A1F"/>
    <w:rsid w:val="00C13E6A"/>
    <w:rsid w:val="00C2264D"/>
    <w:rsid w:val="00C22ACD"/>
    <w:rsid w:val="00C30004"/>
    <w:rsid w:val="00C3741F"/>
    <w:rsid w:val="00C42AF3"/>
    <w:rsid w:val="00C47947"/>
    <w:rsid w:val="00C479A7"/>
    <w:rsid w:val="00C51B68"/>
    <w:rsid w:val="00C538D3"/>
    <w:rsid w:val="00C53D31"/>
    <w:rsid w:val="00C700D6"/>
    <w:rsid w:val="00C7239F"/>
    <w:rsid w:val="00C7409F"/>
    <w:rsid w:val="00C74D73"/>
    <w:rsid w:val="00C873F4"/>
    <w:rsid w:val="00CA0A02"/>
    <w:rsid w:val="00CA2444"/>
    <w:rsid w:val="00CA45BF"/>
    <w:rsid w:val="00CA5769"/>
    <w:rsid w:val="00CA73CE"/>
    <w:rsid w:val="00CB6C74"/>
    <w:rsid w:val="00CB74DA"/>
    <w:rsid w:val="00CC77EB"/>
    <w:rsid w:val="00CD2206"/>
    <w:rsid w:val="00CE45D7"/>
    <w:rsid w:val="00CE5CD8"/>
    <w:rsid w:val="00CF07E7"/>
    <w:rsid w:val="00D05286"/>
    <w:rsid w:val="00D07A85"/>
    <w:rsid w:val="00D11C27"/>
    <w:rsid w:val="00D2576C"/>
    <w:rsid w:val="00D40173"/>
    <w:rsid w:val="00D45E60"/>
    <w:rsid w:val="00D70E84"/>
    <w:rsid w:val="00D75577"/>
    <w:rsid w:val="00D8616E"/>
    <w:rsid w:val="00D972DB"/>
    <w:rsid w:val="00DA2098"/>
    <w:rsid w:val="00DB1EA2"/>
    <w:rsid w:val="00DB3D15"/>
    <w:rsid w:val="00DB532D"/>
    <w:rsid w:val="00DB5ABF"/>
    <w:rsid w:val="00DC0439"/>
    <w:rsid w:val="00DC22CA"/>
    <w:rsid w:val="00DC61CD"/>
    <w:rsid w:val="00DF103D"/>
    <w:rsid w:val="00DF26DB"/>
    <w:rsid w:val="00E12F97"/>
    <w:rsid w:val="00E2424A"/>
    <w:rsid w:val="00E30CBA"/>
    <w:rsid w:val="00E3193D"/>
    <w:rsid w:val="00E344AA"/>
    <w:rsid w:val="00E3742D"/>
    <w:rsid w:val="00E37773"/>
    <w:rsid w:val="00E47A04"/>
    <w:rsid w:val="00E511D9"/>
    <w:rsid w:val="00E64F8D"/>
    <w:rsid w:val="00E73E07"/>
    <w:rsid w:val="00E767B5"/>
    <w:rsid w:val="00E80A0A"/>
    <w:rsid w:val="00E91F2F"/>
    <w:rsid w:val="00E96109"/>
    <w:rsid w:val="00E97E57"/>
    <w:rsid w:val="00EA7FF0"/>
    <w:rsid w:val="00EB0B81"/>
    <w:rsid w:val="00EB33F4"/>
    <w:rsid w:val="00EB675A"/>
    <w:rsid w:val="00EC5720"/>
    <w:rsid w:val="00ED1DCA"/>
    <w:rsid w:val="00ED2C74"/>
    <w:rsid w:val="00EE60E7"/>
    <w:rsid w:val="00EF7946"/>
    <w:rsid w:val="00F02AFD"/>
    <w:rsid w:val="00F04F23"/>
    <w:rsid w:val="00F0614F"/>
    <w:rsid w:val="00F10D91"/>
    <w:rsid w:val="00F21E7E"/>
    <w:rsid w:val="00F25251"/>
    <w:rsid w:val="00F30C0A"/>
    <w:rsid w:val="00F34BC9"/>
    <w:rsid w:val="00F409B8"/>
    <w:rsid w:val="00F4390A"/>
    <w:rsid w:val="00F441F4"/>
    <w:rsid w:val="00F519E5"/>
    <w:rsid w:val="00F5264C"/>
    <w:rsid w:val="00F537D4"/>
    <w:rsid w:val="00F61C4E"/>
    <w:rsid w:val="00F66DA9"/>
    <w:rsid w:val="00F77D1D"/>
    <w:rsid w:val="00F86383"/>
    <w:rsid w:val="00F9137A"/>
    <w:rsid w:val="00FA4D76"/>
    <w:rsid w:val="00FA60DE"/>
    <w:rsid w:val="00FA692B"/>
    <w:rsid w:val="00FA699A"/>
    <w:rsid w:val="00FB516F"/>
    <w:rsid w:val="00FD1AD2"/>
    <w:rsid w:val="00FD39F1"/>
    <w:rsid w:val="00FD688C"/>
    <w:rsid w:val="00FD6DCF"/>
    <w:rsid w:val="00FE0BCD"/>
    <w:rsid w:val="00FF5367"/>
    <w:rsid w:val="00FF7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2"/>
    </o:shapelayout>
  </w:shapeDefaults>
  <w:decimalSymbol w:val="."/>
  <w:listSeparator w:val=","/>
  <w14:docId w14:val="366C298A"/>
  <w15:chartTrackingRefBased/>
  <w15:docId w15:val="{43753CE7-BA4D-47FC-ACE2-D903CF957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FS Meridian" w:eastAsiaTheme="minorHAnsi" w:hAnsi="FS Meridian" w:cs="Times New Roman (Body CS)"/>
        <w:spacing w:val="-10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537D4"/>
    <w:pPr>
      <w:spacing w:after="200" w:line="340" w:lineRule="exact"/>
    </w:pPr>
    <w:rPr>
      <w:rFonts w:ascii="Mind Meridian" w:hAnsi="Mind Meridian"/>
      <w:color w:val="000000" w:themeColor="text1"/>
      <w:spacing w:val="0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7342"/>
    <w:pPr>
      <w:spacing w:after="480" w:line="680" w:lineRule="exact"/>
      <w:outlineLvl w:val="0"/>
    </w:pPr>
    <w:rPr>
      <w:rFonts w:cs="Mind Meridian Display"/>
      <w:b/>
      <w:noProof/>
      <w:color w:val="1300C1" w:themeColor="text2"/>
      <w:sz w:val="64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91A71"/>
    <w:pPr>
      <w:spacing w:before="360" w:after="20" w:line="480" w:lineRule="exact"/>
      <w:outlineLvl w:val="1"/>
    </w:pPr>
    <w:rPr>
      <w:b/>
      <w:bCs/>
      <w:color w:val="1300C1" w:themeColor="text2"/>
      <w:sz w:val="4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4EBE"/>
    <w:pPr>
      <w:spacing w:before="360" w:after="20" w:line="360" w:lineRule="exact"/>
      <w:outlineLvl w:val="2"/>
    </w:pPr>
    <w:rPr>
      <w:b/>
      <w:bCs/>
      <w:color w:val="1300C1" w:themeColor="text2"/>
      <w:sz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74EBE"/>
    <w:pPr>
      <w:spacing w:before="320" w:after="20" w:line="320" w:lineRule="exact"/>
      <w:outlineLvl w:val="3"/>
    </w:pPr>
    <w:rPr>
      <w:b/>
      <w:bCs/>
      <w:color w:val="1300C1" w:themeColor="text2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BD285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FF5980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7342"/>
    <w:rPr>
      <w:rFonts w:ascii="Mind Meridian" w:hAnsi="Mind Meridian" w:cs="Mind Meridian Display"/>
      <w:b/>
      <w:noProof/>
      <w:color w:val="1300C1" w:themeColor="text2"/>
      <w:sz w:val="64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191A71"/>
    <w:rPr>
      <w:rFonts w:ascii="Mind Meridian" w:hAnsi="Mind Meridian"/>
      <w:b/>
      <w:bCs/>
      <w:color w:val="1300C1" w:themeColor="text2"/>
      <w:spacing w:val="0"/>
      <w:sz w:val="42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874EBE"/>
    <w:rPr>
      <w:rFonts w:ascii="Mind Meridian" w:hAnsi="Mind Meridian"/>
      <w:b/>
      <w:bCs/>
      <w:color w:val="1300C1" w:themeColor="text2"/>
      <w:spacing w:val="0"/>
      <w:sz w:val="32"/>
    </w:rPr>
  </w:style>
  <w:style w:type="character" w:customStyle="1" w:styleId="Heading4Char">
    <w:name w:val="Heading 4 Char"/>
    <w:basedOn w:val="DefaultParagraphFont"/>
    <w:link w:val="Heading4"/>
    <w:uiPriority w:val="9"/>
    <w:rsid w:val="00874EBE"/>
    <w:rPr>
      <w:rFonts w:ascii="Mind Meridian" w:hAnsi="Mind Meridian"/>
      <w:b/>
      <w:bCs/>
      <w:color w:val="1300C1" w:themeColor="text2"/>
      <w:spacing w:val="0"/>
      <w:sz w:val="24"/>
    </w:rPr>
  </w:style>
  <w:style w:type="paragraph" w:customStyle="1" w:styleId="IntroductionTextB">
    <w:name w:val="Introduction Text B"/>
    <w:basedOn w:val="Normal"/>
    <w:qFormat/>
    <w:rsid w:val="00421835"/>
    <w:rPr>
      <w:b/>
      <w:bCs/>
    </w:rPr>
  </w:style>
  <w:style w:type="paragraph" w:customStyle="1" w:styleId="IntroductionTextA">
    <w:name w:val="Introduction Text A"/>
    <w:basedOn w:val="IntroductionTextB"/>
    <w:qFormat/>
    <w:rsid w:val="00421835"/>
    <w:pPr>
      <w:spacing w:after="240" w:line="440" w:lineRule="exact"/>
    </w:pPr>
    <w:rPr>
      <w:b w:val="0"/>
      <w:bCs w:val="0"/>
      <w:sz w:val="32"/>
      <w:szCs w:val="28"/>
    </w:rPr>
  </w:style>
  <w:style w:type="paragraph" w:styleId="Header">
    <w:name w:val="header"/>
    <w:basedOn w:val="Normal"/>
    <w:link w:val="HeaderChar"/>
    <w:uiPriority w:val="99"/>
    <w:unhideWhenUsed/>
    <w:rsid w:val="00740B0F"/>
    <w:pPr>
      <w:tabs>
        <w:tab w:val="center" w:pos="4513"/>
        <w:tab w:val="right" w:pos="9026"/>
      </w:tabs>
      <w:spacing w:after="0" w:line="240" w:lineRule="auto"/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740B0F"/>
    <w:rPr>
      <w:rFonts w:ascii="Mind Meridian" w:hAnsi="Mind Meridian"/>
      <w:color w:val="000000" w:themeColor="text1"/>
      <w:spacing w:val="0"/>
    </w:rPr>
  </w:style>
  <w:style w:type="paragraph" w:styleId="Footer">
    <w:name w:val="footer"/>
    <w:basedOn w:val="Normal"/>
    <w:link w:val="FooterChar"/>
    <w:uiPriority w:val="99"/>
    <w:unhideWhenUsed/>
    <w:rsid w:val="00AB52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5282"/>
  </w:style>
  <w:style w:type="character" w:styleId="PageNumber">
    <w:name w:val="page number"/>
    <w:basedOn w:val="DefaultParagraphFont"/>
    <w:uiPriority w:val="99"/>
    <w:semiHidden/>
    <w:unhideWhenUsed/>
    <w:rsid w:val="00AB5282"/>
  </w:style>
  <w:style w:type="paragraph" w:customStyle="1" w:styleId="BasicParagraph">
    <w:name w:val="[Basic Paragraph]"/>
    <w:basedOn w:val="Normal"/>
    <w:uiPriority w:val="99"/>
    <w:rsid w:val="006F301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paragraph" w:styleId="BodyText">
    <w:name w:val="Body Text"/>
    <w:basedOn w:val="Normal"/>
    <w:link w:val="BodyTextChar"/>
    <w:uiPriority w:val="99"/>
    <w:unhideWhenUsed/>
    <w:qFormat/>
    <w:rsid w:val="00574853"/>
  </w:style>
  <w:style w:type="character" w:customStyle="1" w:styleId="BodyTextChar">
    <w:name w:val="Body Text Char"/>
    <w:basedOn w:val="DefaultParagraphFont"/>
    <w:link w:val="BodyText"/>
    <w:uiPriority w:val="99"/>
    <w:rsid w:val="00574853"/>
    <w:rPr>
      <w:rFonts w:ascii="Mind Meridian" w:hAnsi="Mind Meridian"/>
      <w:color w:val="000000" w:themeColor="text1"/>
      <w:spacing w:val="0"/>
      <w:sz w:val="24"/>
    </w:rPr>
  </w:style>
  <w:style w:type="paragraph" w:styleId="ListBullet">
    <w:name w:val="List Bullet"/>
    <w:basedOn w:val="Normal"/>
    <w:uiPriority w:val="99"/>
    <w:unhideWhenUsed/>
    <w:qFormat/>
    <w:rsid w:val="00574853"/>
    <w:pPr>
      <w:numPr>
        <w:numId w:val="2"/>
      </w:numPr>
    </w:pPr>
  </w:style>
  <w:style w:type="paragraph" w:styleId="Title">
    <w:name w:val="Title"/>
    <w:basedOn w:val="Normal"/>
    <w:next w:val="Normal"/>
    <w:link w:val="TitleChar"/>
    <w:uiPriority w:val="10"/>
    <w:qFormat/>
    <w:rsid w:val="009A66FD"/>
    <w:pPr>
      <w:spacing w:after="60" w:line="1200" w:lineRule="exact"/>
      <w:jc w:val="both"/>
    </w:pPr>
    <w:rPr>
      <w:b/>
      <w:color w:val="1300C1" w:themeColor="text2"/>
      <w:spacing w:val="-14"/>
      <w:sz w:val="116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9A66FD"/>
    <w:rPr>
      <w:rFonts w:ascii="Mind Meridian" w:hAnsi="Mind Meridian"/>
      <w:b/>
      <w:color w:val="1300C1" w:themeColor="text2"/>
      <w:spacing w:val="-14"/>
      <w:sz w:val="116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66FD"/>
    <w:pPr>
      <w:spacing w:before="120" w:line="560" w:lineRule="exact"/>
      <w:jc w:val="both"/>
    </w:pPr>
    <w:rPr>
      <w:bCs/>
      <w:noProof/>
      <w:color w:val="1300C1" w:themeColor="text2"/>
      <w:sz w:val="50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9A66FD"/>
    <w:rPr>
      <w:rFonts w:ascii="Mind Meridian" w:hAnsi="Mind Meridian"/>
      <w:bCs/>
      <w:noProof/>
      <w:color w:val="1300C1" w:themeColor="text2"/>
      <w:spacing w:val="0"/>
      <w:sz w:val="50"/>
      <w:szCs w:val="48"/>
    </w:rPr>
  </w:style>
  <w:style w:type="paragraph" w:styleId="ListBullet2">
    <w:name w:val="List Bullet 2"/>
    <w:basedOn w:val="Normal"/>
    <w:uiPriority w:val="99"/>
    <w:unhideWhenUsed/>
    <w:qFormat/>
    <w:rsid w:val="00421835"/>
    <w:pPr>
      <w:numPr>
        <w:numId w:val="22"/>
      </w:numPr>
    </w:pPr>
  </w:style>
  <w:style w:type="paragraph" w:styleId="ListNumber">
    <w:name w:val="List Number"/>
    <w:basedOn w:val="Normal"/>
    <w:uiPriority w:val="99"/>
    <w:unhideWhenUsed/>
    <w:qFormat/>
    <w:rsid w:val="00421835"/>
    <w:pPr>
      <w:numPr>
        <w:numId w:val="7"/>
      </w:numPr>
      <w:ind w:left="357" w:hanging="357"/>
      <w:contextualSpacing/>
    </w:pPr>
    <w:rPr>
      <w:rFonts w:asciiTheme="minorHAnsi" w:hAnsiTheme="minorHAnsi" w:cstheme="minorHAnsi"/>
      <w:szCs w:val="24"/>
    </w:rPr>
  </w:style>
  <w:style w:type="table" w:styleId="TableGrid">
    <w:name w:val="Table Grid"/>
    <w:basedOn w:val="TableNormal"/>
    <w:uiPriority w:val="59"/>
    <w:rsid w:val="00463F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2">
    <w:name w:val="Grid Table 4 Accent 2"/>
    <w:basedOn w:val="TableNormal"/>
    <w:uiPriority w:val="49"/>
    <w:rsid w:val="00463F24"/>
    <w:rPr>
      <w:rFonts w:ascii="Mind Meridian" w:hAnsi="Mind Meridian"/>
      <w:sz w:val="24"/>
    </w:rPr>
    <w:tblPr>
      <w:tblStyleRowBandSize w:val="1"/>
      <w:tblStyleColBandSize w:val="1"/>
      <w:tblBorders>
        <w:top w:val="single" w:sz="4" w:space="0" w:color="C4CAFF" w:themeColor="accent2" w:themeTint="99"/>
        <w:left w:val="single" w:sz="4" w:space="0" w:color="C4CAFF" w:themeColor="accent2" w:themeTint="99"/>
        <w:bottom w:val="single" w:sz="4" w:space="0" w:color="C4CAFF" w:themeColor="accent2" w:themeTint="99"/>
        <w:right w:val="single" w:sz="4" w:space="0" w:color="C4CAFF" w:themeColor="accent2" w:themeTint="99"/>
        <w:insideH w:val="single" w:sz="4" w:space="0" w:color="C4CAFF" w:themeColor="accent2" w:themeTint="99"/>
        <w:insideV w:val="single" w:sz="4" w:space="0" w:color="C4CAFF" w:themeColor="accent2" w:themeTint="99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DA8FF" w:themeColor="accent2"/>
          <w:left w:val="single" w:sz="4" w:space="0" w:color="9DA8FF" w:themeColor="accent2"/>
          <w:bottom w:val="single" w:sz="4" w:space="0" w:color="9DA8FF" w:themeColor="accent2"/>
          <w:right w:val="single" w:sz="4" w:space="0" w:color="9DA8FF" w:themeColor="accent2"/>
          <w:insideH w:val="nil"/>
          <w:insideV w:val="nil"/>
        </w:tcBorders>
        <w:shd w:val="clear" w:color="auto" w:fill="9DA8FF" w:themeFill="accent2"/>
      </w:tcPr>
    </w:tblStylePr>
    <w:tblStylePr w:type="lastRow">
      <w:rPr>
        <w:b/>
        <w:bCs/>
      </w:rPr>
      <w:tblPr/>
      <w:tcPr>
        <w:tcBorders>
          <w:top w:val="double" w:sz="4" w:space="0" w:color="9DA8F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DFF" w:themeFill="accent2" w:themeFillTint="33"/>
      </w:tcPr>
    </w:tblStylePr>
    <w:tblStylePr w:type="band1Horz">
      <w:tblPr/>
      <w:tcPr>
        <w:shd w:val="clear" w:color="auto" w:fill="EBEDFF" w:themeFill="accent2" w:themeFillTint="33"/>
      </w:tcPr>
    </w:tblStylePr>
  </w:style>
  <w:style w:type="paragraph" w:styleId="Caption">
    <w:name w:val="caption"/>
    <w:basedOn w:val="Normal"/>
    <w:next w:val="Normal"/>
    <w:uiPriority w:val="35"/>
    <w:unhideWhenUsed/>
    <w:qFormat/>
    <w:rsid w:val="00463F24"/>
    <w:pPr>
      <w:spacing w:before="120" w:after="240"/>
    </w:pPr>
    <w:rPr>
      <w:rFonts w:asciiTheme="minorHAnsi" w:hAnsiTheme="minorHAnsi" w:cstheme="minorHAnsi"/>
      <w:color w:val="1300C1" w:themeColor="text2"/>
      <w:szCs w:val="24"/>
    </w:rPr>
  </w:style>
  <w:style w:type="paragraph" w:customStyle="1" w:styleId="Highlightboxtext">
    <w:name w:val="Highlight box text"/>
    <w:basedOn w:val="Normal"/>
    <w:qFormat/>
    <w:rsid w:val="00A3664C"/>
    <w:pPr>
      <w:spacing w:after="120"/>
    </w:pPr>
    <w:rPr>
      <w:rFonts w:asciiTheme="majorHAnsi" w:hAnsiTheme="majorHAnsi" w:cstheme="majorHAnsi"/>
      <w:color w:val="1300C1" w:themeColor="text2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0826B1"/>
    <w:rPr>
      <w:color w:val="0563C1" w:themeColor="hyperlink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BD2853"/>
    <w:rPr>
      <w:rFonts w:asciiTheme="majorHAnsi" w:eastAsiaTheme="majorEastAsia" w:hAnsiTheme="majorHAnsi" w:cstheme="majorBidi"/>
      <w:color w:val="FF5980" w:themeColor="accent1" w:themeShade="BF"/>
      <w:spacing w:val="0"/>
      <w:sz w:val="24"/>
    </w:rPr>
  </w:style>
  <w:style w:type="paragraph" w:styleId="ListParagraph">
    <w:name w:val="List Paragraph"/>
    <w:basedOn w:val="Normal"/>
    <w:link w:val="ListParagraphChar"/>
    <w:uiPriority w:val="34"/>
    <w:qFormat/>
    <w:rsid w:val="00F441F4"/>
    <w:pPr>
      <w:ind w:left="720"/>
      <w:contextualSpacing/>
    </w:pPr>
  </w:style>
  <w:style w:type="paragraph" w:customStyle="1" w:styleId="Default">
    <w:name w:val="Default"/>
    <w:basedOn w:val="Normal"/>
    <w:rsid w:val="007E6A44"/>
    <w:pPr>
      <w:autoSpaceDE w:val="0"/>
      <w:autoSpaceDN w:val="0"/>
      <w:spacing w:after="0" w:line="240" w:lineRule="auto"/>
    </w:pPr>
    <w:rPr>
      <w:rFonts w:ascii="Arial" w:hAnsi="Arial" w:cs="Arial"/>
      <w:color w:val="00000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90E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0E3A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0E3A"/>
    <w:rPr>
      <w:rFonts w:ascii="Mind Meridian" w:hAnsi="Mind Meridian"/>
      <w:color w:val="000000" w:themeColor="text1"/>
      <w:spacing w:val="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0E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0E3A"/>
    <w:rPr>
      <w:rFonts w:ascii="Mind Meridian" w:hAnsi="Mind Meridian"/>
      <w:b/>
      <w:bCs/>
      <w:color w:val="000000" w:themeColor="text1"/>
      <w:spacing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0E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E3A"/>
    <w:rPr>
      <w:rFonts w:ascii="Segoe UI" w:hAnsi="Segoe UI" w:cs="Segoe UI"/>
      <w:color w:val="000000" w:themeColor="text1"/>
      <w:spacing w:val="0"/>
      <w:sz w:val="18"/>
      <w:szCs w:val="18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802A4B"/>
    <w:rPr>
      <w:rFonts w:ascii="Mind Meridian" w:hAnsi="Mind Meridian"/>
      <w:color w:val="000000" w:themeColor="text1"/>
      <w:spacing w:val="0"/>
      <w:sz w:val="24"/>
    </w:rPr>
  </w:style>
  <w:style w:type="paragraph" w:customStyle="1" w:styleId="04xlpa">
    <w:name w:val="_04xlpa"/>
    <w:basedOn w:val="Normal"/>
    <w:rsid w:val="00660E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Cs w:val="24"/>
      <w:lang w:eastAsia="en-GB"/>
    </w:rPr>
  </w:style>
  <w:style w:type="character" w:customStyle="1" w:styleId="jsgrdq">
    <w:name w:val="jsgrdq"/>
    <w:basedOn w:val="DefaultParagraphFont"/>
    <w:rsid w:val="00660E3C"/>
  </w:style>
  <w:style w:type="paragraph" w:styleId="NormalWeb">
    <w:name w:val="Normal (Web)"/>
    <w:basedOn w:val="Normal"/>
    <w:uiPriority w:val="99"/>
    <w:semiHidden/>
    <w:unhideWhenUsed/>
    <w:rsid w:val="009871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F061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8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hyperlink" Target="mailto:yorchoice@yorkmind.org.uk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ebecca.steele@yorkmind.org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HR%20-%20General\Recruitment%20and%20Selection\Staff\R&amp;S%20employment%20templates%202022\1_Recruitment%20Information%20Pack%20-%20MASTER.dotx" TargetMode="External"/></Relationships>
</file>

<file path=word/theme/theme1.xml><?xml version="1.0" encoding="utf-8"?>
<a:theme xmlns:a="http://schemas.openxmlformats.org/drawingml/2006/main" name="Office Theme">
  <a:themeElements>
    <a:clrScheme name="Mind Colours 100321">
      <a:dk1>
        <a:srgbClr val="000000"/>
      </a:dk1>
      <a:lt1>
        <a:srgbClr val="FFFFFF"/>
      </a:lt1>
      <a:dk2>
        <a:srgbClr val="1300C1"/>
      </a:dk2>
      <a:lt2>
        <a:srgbClr val="E7E6E6"/>
      </a:lt2>
      <a:accent1>
        <a:srgbClr val="FFCDD9"/>
      </a:accent1>
      <a:accent2>
        <a:srgbClr val="9DA8FF"/>
      </a:accent2>
      <a:accent3>
        <a:srgbClr val="71F5C3"/>
      </a:accent3>
      <a:accent4>
        <a:srgbClr val="8149FF"/>
      </a:accent4>
      <a:accent5>
        <a:srgbClr val="FF0071"/>
      </a:accent5>
      <a:accent6>
        <a:srgbClr val="FCFFFB"/>
      </a:accent6>
      <a:hlink>
        <a:srgbClr val="0563C1"/>
      </a:hlink>
      <a:folHlink>
        <a:srgbClr val="919292"/>
      </a:folHlink>
    </a:clrScheme>
    <a:fontScheme name="Mind Fonts">
      <a:majorFont>
        <a:latin typeface="Mind Meridian Display"/>
        <a:ea typeface=""/>
        <a:cs typeface=""/>
      </a:majorFont>
      <a:minorFont>
        <a:latin typeface="Mind Meridi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5558376-318a-4a39-8ad4-b54d592dbe4d">
      <UserInfo>
        <DisplayName/>
        <AccountId xsi:nil="true"/>
        <AccountType/>
      </UserInfo>
    </SharedWithUsers>
    <TaxCatchAll xmlns="55558376-318a-4a39-8ad4-b54d592dbe4d" xsi:nil="true"/>
    <lcf76f155ced4ddcb4097134ff3c332f xmlns="cde4e32a-77d4-4be0-ba58-83293463fdf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A7D787F7CC734CB6287DF99DA5E2E6" ma:contentTypeVersion="14" ma:contentTypeDescription="Create a new document." ma:contentTypeScope="" ma:versionID="9dd8ed3cc7d170eb7b766bf240bd20cf">
  <xsd:schema xmlns:xsd="http://www.w3.org/2001/XMLSchema" xmlns:xs="http://www.w3.org/2001/XMLSchema" xmlns:p="http://schemas.microsoft.com/office/2006/metadata/properties" xmlns:ns2="cde4e32a-77d4-4be0-ba58-83293463fdf4" xmlns:ns3="55558376-318a-4a39-8ad4-b54d592dbe4d" targetNamespace="http://schemas.microsoft.com/office/2006/metadata/properties" ma:root="true" ma:fieldsID="c3fd3fc41a837d246bc16adadc3e03d2" ns2:_="" ns3:_="">
    <xsd:import namespace="cde4e32a-77d4-4be0-ba58-83293463fdf4"/>
    <xsd:import namespace="55558376-318a-4a39-8ad4-b54d592dbe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4e32a-77d4-4be0-ba58-83293463fd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71469191-6d8d-4174-99b0-efa05c35079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558376-318a-4a39-8ad4-b54d592dbe4d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98617c6d-667a-4dec-885d-7991d07378d0}" ma:internalName="TaxCatchAll" ma:showField="CatchAllData" ma:web="55558376-318a-4a39-8ad4-b54d592dbe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7D25CA-A195-442F-811D-5FC35B7778C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A818509-B897-47C2-B755-4E36744BD8FA}">
  <ds:schemaRefs>
    <ds:schemaRef ds:uri="http://schemas.microsoft.com/office/2006/metadata/properties"/>
    <ds:schemaRef ds:uri="55558376-318a-4a39-8ad4-b54d592dbe4d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cde4e32a-77d4-4be0-ba58-83293463fdf4"/>
    <ds:schemaRef ds:uri="http://www.w3.org/XML/1998/namespace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DDBC08EC-D713-4CCE-AD3D-668E8E90206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FBA731B-2843-40EF-8D9A-FD5651ADDD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e4e32a-77d4-4be0-ba58-83293463fdf4"/>
    <ds:schemaRef ds:uri="55558376-318a-4a39-8ad4-b54d592dbe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1_Recruitment Information Pack - MASTER</Template>
  <TotalTime>0</TotalTime>
  <Pages>7</Pages>
  <Words>1131</Words>
  <Characters>6453</Characters>
  <Application>Microsoft Office Word</Application>
  <DocSecurity>4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Blakey</dc:creator>
  <cp:keywords/>
  <dc:description/>
  <cp:lastModifiedBy>Claire Ferguson</cp:lastModifiedBy>
  <cp:revision>2</cp:revision>
  <dcterms:created xsi:type="dcterms:W3CDTF">2024-10-29T10:38:00Z</dcterms:created>
  <dcterms:modified xsi:type="dcterms:W3CDTF">2024-10-29T10:38:00Z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0x0101009CA7D787F7CC734CB6287DF99DA5E2E6</vt:lpwstr>
  </property>
  <property fmtid="{D5CDD505-2E9C-101B-9397-08002B2CF9AE}" pid="3" name="Order">
    <vt:r8>55600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