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871972" w14:textId="77777777" w:rsidR="004B6AA0" w:rsidRPr="00700ABC" w:rsidRDefault="00C47947" w:rsidP="0088482B">
      <w:pPr>
        <w:pStyle w:val="Heading1"/>
      </w:pPr>
      <w:r w:rsidRPr="00700ABC">
        <w:rPr>
          <w:lang w:eastAsia="en-GB"/>
        </w:rPr>
        <mc:AlternateContent>
          <mc:Choice Requires="wps">
            <w:drawing>
              <wp:anchor distT="0" distB="0" distL="114300" distR="114300" simplePos="0" relativeHeight="251659264" behindDoc="0" locked="0" layoutInCell="1" allowOverlap="1" wp14:anchorId="7D8BC8F7" wp14:editId="078F2E8B">
                <wp:simplePos x="0" y="0"/>
                <wp:positionH relativeFrom="column">
                  <wp:posOffset>-114300</wp:posOffset>
                </wp:positionH>
                <wp:positionV relativeFrom="paragraph">
                  <wp:posOffset>1064260</wp:posOffset>
                </wp:positionV>
                <wp:extent cx="4914900" cy="4214495"/>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4914900" cy="4214495"/>
                        </a:xfrm>
                        <a:prstGeom prst="rect">
                          <a:avLst/>
                        </a:prstGeom>
                        <a:noFill/>
                        <a:ln w="6350">
                          <a:noFill/>
                        </a:ln>
                      </wps:spPr>
                      <wps:txbx>
                        <w:txbxContent>
                          <w:p w14:paraId="482F4BAF" w14:textId="77777777" w:rsidR="00C47947" w:rsidRPr="005C0BD4" w:rsidRDefault="00C53D31" w:rsidP="0088482B">
                            <w:pPr>
                              <w:pStyle w:val="Title"/>
                            </w:pPr>
                            <w:r>
                              <w:t>Recruitment</w:t>
                            </w:r>
                            <w:r w:rsidR="0009150D">
                              <w:t xml:space="preserve"> Information Pack</w:t>
                            </w:r>
                          </w:p>
                          <w:p w14:paraId="25572899" w14:textId="77777777" w:rsidR="00263D8D" w:rsidRDefault="00263D8D" w:rsidP="00606E50">
                            <w:pPr>
                              <w:pStyle w:val="Subtitle"/>
                            </w:pPr>
                          </w:p>
                          <w:p w14:paraId="59775E40" w14:textId="681E4837" w:rsidR="00C47947" w:rsidRPr="00606E50" w:rsidRDefault="00263D8D" w:rsidP="00114B5D">
                            <w:pPr>
                              <w:pStyle w:val="Subtitle"/>
                              <w:spacing w:line="240" w:lineRule="auto"/>
                              <w:jc w:val="left"/>
                            </w:pPr>
                            <w:r>
                              <w:t>Volunteer Young People’s Mentor</w:t>
                            </w:r>
                          </w:p>
                        </w:txbxContent>
                      </wps:txbx>
                      <wps:bodyPr rot="0" spcFirstLastPara="0" vertOverflow="overflow" horzOverflow="overflow" vert="horz" wrap="squar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BC8F7" id="_x0000_t202" coordsize="21600,21600" o:spt="202" path="m,l,21600r21600,l21600,xe">
                <v:stroke joinstyle="miter"/>
                <v:path gradientshapeok="t" o:connecttype="rect"/>
              </v:shapetype>
              <v:shape id="Text Box 4" o:spid="_x0000_s1026" type="#_x0000_t202" style="position:absolute;margin-left:-9pt;margin-top:83.8pt;width:387pt;height:331.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" filled="f" stroked="f" strokeweight=".5pt">
                <v:textbox>
                  <w:txbxContent>
                    <w:p w14:paraId="482F4BAF" w14:textId="77777777" w:rsidR="00C47947" w:rsidRPr="005C0BD4" w:rsidRDefault="00C53D31" w:rsidP="0088482B">
                      <w:pPr>
                        <w:pStyle w:val="Title"/>
                      </w:pPr>
                      <w:r>
                        <w:t>Recruitment</w:t>
                      </w:r>
                      <w:r w:rsidR="0009150D">
                        <w:t xml:space="preserve"> Information Pack</w:t>
                      </w:r>
                    </w:p>
                    <w:p w14:paraId="25572899" w14:textId="77777777" w:rsidR="00263D8D" w:rsidRDefault="00263D8D" w:rsidP="00606E50">
                      <w:pPr>
                        <w:pStyle w:val="Subtitle"/>
                      </w:pPr>
                    </w:p>
                    <w:p w14:paraId="59775E40" w14:textId="681E4837" w:rsidR="00C47947" w:rsidRPr="00606E50" w:rsidRDefault="00263D8D" w:rsidP="00114B5D">
                      <w:pPr>
                        <w:pStyle w:val="Subtitle"/>
                        <w:spacing w:line="240" w:lineRule="auto"/>
                        <w:jc w:val="left"/>
                      </w:pPr>
                      <w:r>
                        <w:t>Volunteer Young People’s Mentor</w:t>
                      </w:r>
                      <w:bookmarkStart w:id="1" w:name="_GoBack"/>
                      <w:bookmarkEnd w:id="1"/>
                    </w:p>
                  </w:txbxContent>
                </v:textbox>
                <w10:wrap type="square"/>
              </v:shape>
            </w:pict>
          </mc:Fallback>
        </mc:AlternateContent>
      </w:r>
      <w:r w:rsidR="00AB5282" w:rsidRPr="00700ABC">
        <w:br w:type="page"/>
      </w:r>
      <w:r w:rsidR="007C4217" w:rsidRPr="00700ABC">
        <w:rPr>
          <w:lang w:eastAsia="en-GB"/>
        </w:rPr>
        <w:lastRenderedPageBreak/>
        <w:drawing>
          <wp:anchor distT="0" distB="0" distL="114300" distR="114300" simplePos="0" relativeHeight="251660288" behindDoc="1" locked="0" layoutInCell="1" allowOverlap="1" wp14:anchorId="683B2A4A" wp14:editId="40D252CB">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9150D">
        <w:rPr>
          <w:lang w:eastAsia="en-GB"/>
        </w:rPr>
        <w:t>Welcome to York Mind!</w:t>
      </w:r>
    </w:p>
    <w:p w14:paraId="5EE80B98" w14:textId="1068B211" w:rsidR="00B87FCA" w:rsidRDefault="0009150D" w:rsidP="0088482B">
      <w:pPr>
        <w:pStyle w:val="IntroductionTextA"/>
      </w:pPr>
      <w:r>
        <w:t xml:space="preserve">Thank you so much for your interest in </w:t>
      </w:r>
      <w:r w:rsidR="00822742">
        <w:t>volunteering</w:t>
      </w:r>
      <w:r w:rsidR="0084732F">
        <w:t xml:space="preserve"> </w:t>
      </w:r>
      <w:r>
        <w:t>with us.</w:t>
      </w:r>
    </w:p>
    <w:p w14:paraId="0711B69D" w14:textId="77777777" w:rsidR="004B6AA0" w:rsidRDefault="0009150D" w:rsidP="0088482B">
      <w:pPr>
        <w:pStyle w:val="IntroductionTextB"/>
      </w:pPr>
      <w:r>
        <w:t>In this pack you should find all the in</w:t>
      </w:r>
      <w:r w:rsidR="0084732F">
        <w:t xml:space="preserve">formation you need to find out </w:t>
      </w:r>
      <w:r>
        <w:t>w</w:t>
      </w:r>
      <w:r w:rsidR="0084732F">
        <w:t>h</w:t>
      </w:r>
      <w:r w:rsidR="00C53D31">
        <w:t>at we’re about</w:t>
      </w:r>
    </w:p>
    <w:p w14:paraId="4D976A32" w14:textId="77777777" w:rsidR="0009150D" w:rsidRDefault="0009150D" w:rsidP="0088482B">
      <w:pPr>
        <w:pStyle w:val="IntroductionTextB"/>
      </w:pPr>
      <w:r>
        <w:t>This includes:</w:t>
      </w:r>
    </w:p>
    <w:p w14:paraId="44D1CCBE" w14:textId="77777777" w:rsidR="008F461B" w:rsidRDefault="00441194" w:rsidP="0088482B">
      <w:pPr>
        <w:pStyle w:val="IntroductionTextB"/>
        <w:rPr>
          <w:b w:val="0"/>
        </w:rPr>
      </w:pPr>
      <w:r>
        <w:rPr>
          <w:b w:val="0"/>
        </w:rPr>
        <w:t>More about us</w:t>
      </w:r>
      <w:r w:rsidR="00C53D31">
        <w:rPr>
          <w:b w:val="0"/>
        </w:rPr>
        <w:t>, what we believe in and our values</w:t>
      </w:r>
    </w:p>
    <w:p w14:paraId="399B3E03" w14:textId="34181DED" w:rsidR="00C53D31" w:rsidRPr="008F461B" w:rsidRDefault="00885E3D" w:rsidP="0088482B">
      <w:pPr>
        <w:pStyle w:val="IntroductionTextB"/>
        <w:rPr>
          <w:b w:val="0"/>
        </w:rPr>
      </w:pPr>
      <w:r>
        <w:rPr>
          <w:b w:val="0"/>
        </w:rPr>
        <w:t xml:space="preserve">An overview of the Volunteer Mentor </w:t>
      </w:r>
      <w:r w:rsidR="00263D8D">
        <w:rPr>
          <w:b w:val="0"/>
        </w:rPr>
        <w:t>role</w:t>
      </w:r>
      <w:r>
        <w:rPr>
          <w:b w:val="0"/>
        </w:rPr>
        <w:t xml:space="preserve">, </w:t>
      </w:r>
      <w:r w:rsidR="00822B68">
        <w:rPr>
          <w:b w:val="0"/>
        </w:rPr>
        <w:t xml:space="preserve">followed by </w:t>
      </w:r>
      <w:r w:rsidR="00D2576C">
        <w:rPr>
          <w:b w:val="0"/>
        </w:rPr>
        <w:t xml:space="preserve">role </w:t>
      </w:r>
      <w:r w:rsidR="00C53D31">
        <w:rPr>
          <w:b w:val="0"/>
        </w:rPr>
        <w:t>description and person specification</w:t>
      </w:r>
    </w:p>
    <w:p w14:paraId="13A6D1BC" w14:textId="6438245C" w:rsidR="0084732F" w:rsidRPr="008F461B" w:rsidRDefault="00086C75" w:rsidP="0088482B">
      <w:pPr>
        <w:pStyle w:val="IntroductionTextB"/>
        <w:rPr>
          <w:b w:val="0"/>
        </w:rPr>
      </w:pPr>
      <w:r>
        <w:rPr>
          <w:b w:val="0"/>
        </w:rPr>
        <w:t>What we expect from each other</w:t>
      </w:r>
    </w:p>
    <w:p w14:paraId="0EB5417E" w14:textId="77777777" w:rsidR="0009150D" w:rsidRDefault="0084732F" w:rsidP="0084732F">
      <w:pPr>
        <w:pStyle w:val="Heading2"/>
      </w:pPr>
      <w:r>
        <w:t xml:space="preserve">Our </w:t>
      </w:r>
      <w:r w:rsidR="00C53D31">
        <w:t xml:space="preserve">Organisation </w:t>
      </w:r>
    </w:p>
    <w:p w14:paraId="5A9E4701" w14:textId="77777777" w:rsidR="00C53D31" w:rsidRPr="00C53D31" w:rsidRDefault="00C53D31" w:rsidP="00C53D31"/>
    <w:p w14:paraId="0516E61B" w14:textId="6F040C76" w:rsidR="00713A4C" w:rsidRDefault="00713A4C" w:rsidP="0021105C">
      <w:pPr>
        <w:jc w:val="both"/>
      </w:pPr>
      <w:r>
        <w:t>York Mind is a vibrant and compassionate organisation who work to promote recovery from mental ill-health, improved emotional well-being and independent living. We offe</w:t>
      </w:r>
      <w:r w:rsidR="00FD6DCF">
        <w:t>r a range of both face to face</w:t>
      </w:r>
      <w:r w:rsidR="00411687">
        <w:t xml:space="preserve"> and digital services from 1:1 </w:t>
      </w:r>
      <w:r>
        <w:t xml:space="preserve">support, social activities, advocacy right through to training and services to improve workplace wellbeing. </w:t>
      </w:r>
    </w:p>
    <w:p w14:paraId="5A864D22" w14:textId="77777777" w:rsidR="00713A4C" w:rsidRPr="001D7229" w:rsidRDefault="00713A4C" w:rsidP="0021105C">
      <w:pPr>
        <w:jc w:val="both"/>
      </w:pPr>
      <w:r>
        <w:t xml:space="preserve">Our </w:t>
      </w:r>
      <w:r w:rsidR="00890E3A">
        <w:t xml:space="preserve">team </w:t>
      </w:r>
      <w:r>
        <w:t>really care about making a difference and come together to make a change for people’s mental health.</w:t>
      </w:r>
      <w:r w:rsidR="00FD6DCF">
        <w:t xml:space="preserve"> Last year we helped over 4500 people who </w:t>
      </w:r>
      <w:r w:rsidR="00FD6DCF" w:rsidRPr="001D7229">
        <w:t>are living with mental health problems.</w:t>
      </w:r>
    </w:p>
    <w:p w14:paraId="6D49FB73" w14:textId="416C5330" w:rsidR="009A5BB4" w:rsidRDefault="009A5BB4" w:rsidP="00C42AF3">
      <w:pPr>
        <w:spacing w:line="240" w:lineRule="auto"/>
        <w:rPr>
          <w:rFonts w:asciiTheme="majorHAnsi" w:hAnsiTheme="majorHAnsi" w:cstheme="majorHAnsi"/>
          <w:i/>
          <w:noProof/>
          <w:color w:val="1300C1" w:themeColor="text2"/>
          <w:lang w:eastAsia="en-GB"/>
        </w:rPr>
      </w:pPr>
    </w:p>
    <w:p w14:paraId="4A404C69" w14:textId="77777777" w:rsidR="009A5BB4" w:rsidRDefault="009A5BB4" w:rsidP="00C42AF3">
      <w:pPr>
        <w:spacing w:line="240" w:lineRule="auto"/>
        <w:rPr>
          <w:rFonts w:asciiTheme="majorHAnsi" w:hAnsiTheme="majorHAnsi" w:cstheme="majorHAnsi"/>
          <w:i/>
          <w:noProof/>
          <w:color w:val="1300C1" w:themeColor="text2"/>
          <w:lang w:eastAsia="en-GB"/>
        </w:rPr>
      </w:pPr>
    </w:p>
    <w:p w14:paraId="1FC025B3" w14:textId="77777777" w:rsidR="009A5BB4" w:rsidRDefault="009A5BB4" w:rsidP="00C42AF3">
      <w:pPr>
        <w:spacing w:line="240" w:lineRule="auto"/>
        <w:rPr>
          <w:rFonts w:asciiTheme="majorHAnsi" w:hAnsiTheme="majorHAnsi" w:cstheme="majorHAnsi"/>
          <w:i/>
          <w:noProof/>
          <w:color w:val="1300C1" w:themeColor="text2"/>
          <w:lang w:eastAsia="en-GB"/>
        </w:rPr>
      </w:pPr>
    </w:p>
    <w:p w14:paraId="232F041B" w14:textId="77777777" w:rsidR="003511AB" w:rsidRDefault="003511AB" w:rsidP="00C42AF3">
      <w:pPr>
        <w:spacing w:line="240" w:lineRule="auto"/>
        <w:rPr>
          <w:rFonts w:asciiTheme="majorHAnsi" w:hAnsiTheme="majorHAnsi" w:cstheme="majorHAnsi"/>
          <w:i/>
          <w:noProof/>
          <w:color w:val="1300C1" w:themeColor="text2"/>
          <w:lang w:eastAsia="en-GB"/>
        </w:rPr>
      </w:pPr>
    </w:p>
    <w:p w14:paraId="2972F76E" w14:textId="401AAA89" w:rsidR="00B82B85" w:rsidRDefault="00B82B85" w:rsidP="00C42AF3">
      <w:pPr>
        <w:spacing w:line="240" w:lineRule="auto"/>
        <w:rPr>
          <w:rFonts w:asciiTheme="majorHAnsi" w:hAnsiTheme="majorHAnsi" w:cstheme="majorHAnsi"/>
          <w:i/>
          <w:noProof/>
          <w:color w:val="1300C1" w:themeColor="text2"/>
          <w:lang w:eastAsia="en-GB"/>
        </w:rPr>
      </w:pPr>
    </w:p>
    <w:p w14:paraId="3A8B01AA" w14:textId="0E774DC5" w:rsidR="00B82B85" w:rsidRDefault="00B82B85" w:rsidP="00C42AF3">
      <w:pPr>
        <w:spacing w:line="240" w:lineRule="auto"/>
        <w:rPr>
          <w:rFonts w:asciiTheme="majorHAnsi" w:hAnsiTheme="majorHAnsi" w:cstheme="majorHAnsi"/>
          <w:i/>
          <w:noProof/>
          <w:color w:val="1300C1" w:themeColor="text2"/>
          <w:lang w:eastAsia="en-GB"/>
        </w:rPr>
      </w:pPr>
    </w:p>
    <w:p w14:paraId="01CBB446" w14:textId="77777777" w:rsidR="00B82B85" w:rsidRDefault="00B82B85" w:rsidP="00C42AF3">
      <w:pPr>
        <w:spacing w:line="240" w:lineRule="auto"/>
        <w:rPr>
          <w:rFonts w:asciiTheme="majorHAnsi" w:hAnsiTheme="majorHAnsi" w:cstheme="majorHAnsi"/>
          <w:i/>
          <w:noProof/>
          <w:color w:val="1300C1" w:themeColor="text2"/>
          <w:lang w:eastAsia="en-GB"/>
        </w:rPr>
      </w:pPr>
    </w:p>
    <w:p w14:paraId="7ECF88EA" w14:textId="77777777" w:rsidR="00B82B85" w:rsidRDefault="00B82B85" w:rsidP="00C42AF3">
      <w:pPr>
        <w:spacing w:line="240" w:lineRule="auto"/>
        <w:rPr>
          <w:rFonts w:asciiTheme="majorHAnsi" w:hAnsiTheme="majorHAnsi" w:cstheme="majorHAnsi"/>
          <w:i/>
          <w:noProof/>
          <w:color w:val="1300C1" w:themeColor="text2"/>
          <w:lang w:eastAsia="en-GB"/>
        </w:rPr>
      </w:pPr>
    </w:p>
    <w:p w14:paraId="5CA7E875" w14:textId="2EA96BE6" w:rsidR="00BE5538" w:rsidRDefault="00BE5538" w:rsidP="00C42AF3">
      <w:pPr>
        <w:spacing w:line="240" w:lineRule="auto"/>
        <w:rPr>
          <w:rFonts w:asciiTheme="majorHAnsi" w:hAnsiTheme="majorHAnsi" w:cstheme="majorHAnsi"/>
          <w:i/>
          <w:noProof/>
          <w:color w:val="1300C1" w:themeColor="text2"/>
          <w:lang w:eastAsia="en-GB"/>
        </w:rPr>
      </w:pPr>
    </w:p>
    <w:p w14:paraId="46D257DF" w14:textId="77777777" w:rsidR="00BE5538" w:rsidRDefault="00BE5538" w:rsidP="00C42AF3">
      <w:pPr>
        <w:spacing w:line="240" w:lineRule="auto"/>
        <w:rPr>
          <w:rFonts w:asciiTheme="majorHAnsi" w:hAnsiTheme="majorHAnsi" w:cstheme="majorHAnsi"/>
          <w:i/>
          <w:noProof/>
          <w:color w:val="1300C1" w:themeColor="text2"/>
          <w:lang w:eastAsia="en-GB"/>
        </w:rPr>
      </w:pPr>
    </w:p>
    <w:p w14:paraId="7AC46EA5" w14:textId="77777777" w:rsidR="00B82B85" w:rsidRDefault="00B82B85" w:rsidP="00B82B85">
      <w:pPr>
        <w:pStyle w:val="Heading2"/>
      </w:pPr>
      <w:r>
        <w:lastRenderedPageBreak/>
        <w:t>We Believe</w:t>
      </w:r>
    </w:p>
    <w:p w14:paraId="5CD5A79A" w14:textId="0A7E32CF" w:rsidR="00B82B85" w:rsidRDefault="00B82B85" w:rsidP="00B82B85"/>
    <w:p w14:paraId="0B8B9BEF" w14:textId="77777777" w:rsidR="00B82B85" w:rsidRPr="00A35F96" w:rsidRDefault="00B82B85" w:rsidP="00B82B85">
      <w:pPr>
        <w:pStyle w:val="BodyText"/>
        <w:numPr>
          <w:ilvl w:val="0"/>
          <w:numId w:val="24"/>
        </w:numPr>
        <w:rPr>
          <w:szCs w:val="24"/>
        </w:rPr>
      </w:pPr>
      <w:r w:rsidRPr="00A35F96">
        <w:rPr>
          <w:szCs w:val="24"/>
        </w:rPr>
        <w:t>Mental health is important and a part of each of us</w:t>
      </w:r>
    </w:p>
    <w:p w14:paraId="05E9E343" w14:textId="77777777" w:rsidR="00B82B85" w:rsidRPr="00A35F96" w:rsidRDefault="00B82B85" w:rsidP="00B82B85">
      <w:pPr>
        <w:pStyle w:val="BodyText"/>
        <w:numPr>
          <w:ilvl w:val="0"/>
          <w:numId w:val="24"/>
        </w:numPr>
        <w:rPr>
          <w:szCs w:val="24"/>
        </w:rPr>
      </w:pPr>
      <w:r w:rsidRPr="00A35F96">
        <w:rPr>
          <w:szCs w:val="24"/>
        </w:rPr>
        <w:t>All people have a right to thrive</w:t>
      </w:r>
    </w:p>
    <w:p w14:paraId="78C04718" w14:textId="13E42A8B" w:rsidR="00B82B85" w:rsidRPr="00A35F96" w:rsidRDefault="00B82B85" w:rsidP="00B82B85">
      <w:pPr>
        <w:pStyle w:val="BodyText"/>
        <w:numPr>
          <w:ilvl w:val="0"/>
          <w:numId w:val="24"/>
        </w:numPr>
        <w:rPr>
          <w:szCs w:val="24"/>
        </w:rPr>
      </w:pPr>
      <w:r w:rsidRPr="004775CB">
        <w:rPr>
          <w:noProof/>
          <w:lang w:eastAsia="en-GB"/>
        </w:rPr>
        <w:drawing>
          <wp:anchor distT="0" distB="0" distL="114300" distR="114300" simplePos="0" relativeHeight="251723776" behindDoc="0" locked="0" layoutInCell="1" allowOverlap="1" wp14:anchorId="5FBEFD87" wp14:editId="3D10FE55">
            <wp:simplePos x="0" y="0"/>
            <wp:positionH relativeFrom="page">
              <wp:align>right</wp:align>
            </wp:positionH>
            <wp:positionV relativeFrom="page">
              <wp:align>top</wp:align>
            </wp:positionV>
            <wp:extent cx="1562400" cy="2412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Pr="00A35F96">
        <w:rPr>
          <w:szCs w:val="24"/>
        </w:rPr>
        <w:t>Access to mental health support should be there for everyone</w:t>
      </w:r>
    </w:p>
    <w:p w14:paraId="0374680C" w14:textId="77777777" w:rsidR="00B82B85" w:rsidRPr="00A35F96" w:rsidRDefault="00B82B85" w:rsidP="00B82B85">
      <w:pPr>
        <w:pStyle w:val="BodyText"/>
        <w:numPr>
          <w:ilvl w:val="0"/>
          <w:numId w:val="24"/>
        </w:numPr>
        <w:rPr>
          <w:szCs w:val="24"/>
        </w:rPr>
      </w:pPr>
      <w:r w:rsidRPr="00A35F96">
        <w:rPr>
          <w:color w:val="auto"/>
          <w:szCs w:val="24"/>
        </w:rPr>
        <w:t>Asking</w:t>
      </w:r>
      <w:r w:rsidRPr="00A35F96">
        <w:rPr>
          <w:szCs w:val="24"/>
        </w:rPr>
        <w:t xml:space="preserve"> for help is brave, and lived experience matters</w:t>
      </w:r>
    </w:p>
    <w:p w14:paraId="23C83F72" w14:textId="77777777" w:rsidR="00B82B85" w:rsidRPr="00A35F96" w:rsidRDefault="00B82B85" w:rsidP="00B82B85">
      <w:pPr>
        <w:pStyle w:val="BodyText"/>
        <w:numPr>
          <w:ilvl w:val="0"/>
          <w:numId w:val="24"/>
        </w:numPr>
        <w:rPr>
          <w:szCs w:val="24"/>
        </w:rPr>
      </w:pPr>
      <w:r w:rsidRPr="00A35F96">
        <w:rPr>
          <w:szCs w:val="24"/>
        </w:rPr>
        <w:t>Stigma around mental health is wrong and must be challenged</w:t>
      </w:r>
    </w:p>
    <w:p w14:paraId="5436BCE6" w14:textId="77777777" w:rsidR="00B82B85" w:rsidRPr="00A35F96" w:rsidRDefault="00B82B85" w:rsidP="00B82B85">
      <w:pPr>
        <w:pStyle w:val="BodyText"/>
        <w:numPr>
          <w:ilvl w:val="0"/>
          <w:numId w:val="24"/>
        </w:numPr>
        <w:rPr>
          <w:szCs w:val="24"/>
        </w:rPr>
      </w:pPr>
      <w:r w:rsidRPr="00A35F96">
        <w:rPr>
          <w:szCs w:val="24"/>
        </w:rPr>
        <w:t>Our work makes a positive difference and we are here to stay</w:t>
      </w:r>
    </w:p>
    <w:p w14:paraId="52F99E24" w14:textId="77777777" w:rsidR="00B82B85" w:rsidRDefault="00B82B85" w:rsidP="00B82B85">
      <w:pPr>
        <w:pStyle w:val="Heading2"/>
      </w:pPr>
      <w:r>
        <w:t>Our Values</w:t>
      </w:r>
    </w:p>
    <w:p w14:paraId="4D34BC12" w14:textId="77777777" w:rsidR="00B82B85" w:rsidRDefault="00B82B85" w:rsidP="00B82B85">
      <w:pPr>
        <w:pStyle w:val="IntroductionTextA"/>
      </w:pPr>
    </w:p>
    <w:p w14:paraId="7B1FD514" w14:textId="1E5177AF" w:rsidR="00B82B85" w:rsidRPr="00A35F96" w:rsidRDefault="00B82B85" w:rsidP="00B82B85">
      <w:pPr>
        <w:pStyle w:val="IntroductionTextA"/>
        <w:rPr>
          <w:sz w:val="24"/>
          <w:szCs w:val="24"/>
        </w:rPr>
      </w:pPr>
      <w:r w:rsidRPr="00A35F96">
        <w:rPr>
          <w:b/>
          <w:color w:val="1300C1" w:themeColor="text2"/>
          <w:sz w:val="24"/>
          <w:szCs w:val="24"/>
        </w:rPr>
        <w:t>Being Brave</w:t>
      </w:r>
      <w:r w:rsidRPr="00A35F96">
        <w:rPr>
          <w:color w:val="1300C1" w:themeColor="text2"/>
          <w:sz w:val="24"/>
          <w:szCs w:val="24"/>
        </w:rPr>
        <w:t xml:space="preserve"> </w:t>
      </w:r>
      <w:r w:rsidRPr="00A35F96">
        <w:rPr>
          <w:sz w:val="24"/>
          <w:szCs w:val="24"/>
        </w:rPr>
        <w:t>-Finding the courage and compassion to connect with, and walk alongside others, providing encouragement through rough times towards better days.</w:t>
      </w:r>
    </w:p>
    <w:p w14:paraId="0F3E589B" w14:textId="15C7AABA" w:rsidR="00B82B85" w:rsidRPr="00A35F96" w:rsidRDefault="00B82B85" w:rsidP="00B82B85">
      <w:pPr>
        <w:pStyle w:val="IntroductionTextA"/>
        <w:rPr>
          <w:sz w:val="24"/>
          <w:szCs w:val="24"/>
        </w:rPr>
      </w:pPr>
      <w:r w:rsidRPr="00A35F96">
        <w:rPr>
          <w:b/>
          <w:color w:val="1300C1" w:themeColor="text2"/>
          <w:sz w:val="24"/>
          <w:szCs w:val="24"/>
        </w:rPr>
        <w:t>Standing Up</w:t>
      </w:r>
      <w:r w:rsidRPr="00A35F96">
        <w:rPr>
          <w:color w:val="1300C1" w:themeColor="text2"/>
          <w:sz w:val="24"/>
          <w:szCs w:val="24"/>
        </w:rPr>
        <w:t xml:space="preserve"> </w:t>
      </w:r>
      <w:r w:rsidRPr="00A35F96">
        <w:rPr>
          <w:sz w:val="24"/>
          <w:szCs w:val="24"/>
        </w:rPr>
        <w:t>- Dedicating ourselves to advancing mental health appreciation, and championing the conditions that enable people to do and be well.</w:t>
      </w:r>
    </w:p>
    <w:p w14:paraId="65D9DAFE" w14:textId="77777777" w:rsidR="00B82B85" w:rsidRPr="00A35F96" w:rsidRDefault="00B82B85" w:rsidP="00B82B85">
      <w:pPr>
        <w:pStyle w:val="IntroductionTextA"/>
        <w:rPr>
          <w:sz w:val="24"/>
          <w:szCs w:val="24"/>
        </w:rPr>
      </w:pPr>
      <w:r w:rsidRPr="00A35F96">
        <w:rPr>
          <w:b/>
          <w:color w:val="1300C1" w:themeColor="text2"/>
          <w:sz w:val="24"/>
          <w:szCs w:val="24"/>
        </w:rPr>
        <w:t>Developing Together</w:t>
      </w:r>
      <w:r w:rsidRPr="00A35F96">
        <w:rPr>
          <w:color w:val="1300C1" w:themeColor="text2"/>
          <w:sz w:val="24"/>
          <w:szCs w:val="24"/>
        </w:rPr>
        <w:t xml:space="preserve"> </w:t>
      </w:r>
      <w:r w:rsidRPr="00A35F96">
        <w:rPr>
          <w:sz w:val="24"/>
          <w:szCs w:val="24"/>
        </w:rPr>
        <w:t>- listening to, learning from and helping one another we grow stronger together, becoming better able to serve our communities.</w:t>
      </w:r>
    </w:p>
    <w:p w14:paraId="71B33450" w14:textId="77777777" w:rsidR="00B82B85" w:rsidRPr="00A35F96" w:rsidRDefault="00B82B85" w:rsidP="00B82B85">
      <w:pPr>
        <w:pStyle w:val="IntroductionTextA"/>
        <w:rPr>
          <w:sz w:val="24"/>
          <w:szCs w:val="24"/>
        </w:rPr>
      </w:pPr>
      <w:r w:rsidRPr="00A35F96">
        <w:rPr>
          <w:b/>
          <w:color w:val="1300C1" w:themeColor="text2"/>
          <w:sz w:val="24"/>
          <w:szCs w:val="24"/>
        </w:rPr>
        <w:t>Actively Seeking</w:t>
      </w:r>
      <w:r w:rsidRPr="00A35F96">
        <w:rPr>
          <w:color w:val="1300C1" w:themeColor="text2"/>
          <w:sz w:val="24"/>
          <w:szCs w:val="24"/>
        </w:rPr>
        <w:t xml:space="preserve"> </w:t>
      </w:r>
      <w:r w:rsidRPr="00A35F96">
        <w:rPr>
          <w:sz w:val="24"/>
          <w:szCs w:val="24"/>
        </w:rPr>
        <w:t>- Realistic about the scale of the challenge, to achieve equity of standing for mental health and wellbeing. We hold  on to hope, that through our work, things can and will improve</w:t>
      </w:r>
    </w:p>
    <w:p w14:paraId="02EACC70" w14:textId="798A8170" w:rsidR="00B82B85" w:rsidRPr="00A35F96" w:rsidRDefault="00B82B85" w:rsidP="00B82B85">
      <w:pPr>
        <w:pStyle w:val="IntroductionTextA"/>
        <w:rPr>
          <w:sz w:val="24"/>
          <w:szCs w:val="24"/>
        </w:rPr>
      </w:pPr>
      <w:r w:rsidRPr="00A35F96">
        <w:rPr>
          <w:b/>
          <w:color w:val="1300C1" w:themeColor="text2"/>
          <w:sz w:val="24"/>
          <w:szCs w:val="24"/>
        </w:rPr>
        <w:t>Being Pragmatic</w:t>
      </w:r>
      <w:r w:rsidRPr="00A35F96">
        <w:rPr>
          <w:color w:val="1300C1" w:themeColor="text2"/>
          <w:sz w:val="24"/>
          <w:szCs w:val="24"/>
        </w:rPr>
        <w:t xml:space="preserve"> </w:t>
      </w:r>
      <w:r w:rsidRPr="00A35F96">
        <w:rPr>
          <w:sz w:val="24"/>
          <w:szCs w:val="24"/>
        </w:rPr>
        <w:t xml:space="preserve">- Making decisions based on what’s possible and works for the individual. We are down to earth and </w:t>
      </w:r>
      <w:r w:rsidR="0055683E" w:rsidRPr="00A35F96">
        <w:rPr>
          <w:sz w:val="24"/>
          <w:szCs w:val="24"/>
        </w:rPr>
        <w:t>communicate clearly</w:t>
      </w:r>
      <w:r w:rsidRPr="00A35F96">
        <w:rPr>
          <w:sz w:val="24"/>
          <w:szCs w:val="24"/>
        </w:rPr>
        <w:t xml:space="preserve"> with kindness</w:t>
      </w:r>
    </w:p>
    <w:p w14:paraId="406BB9A0" w14:textId="51AAF06A" w:rsidR="00C42AF3" w:rsidRPr="00822742" w:rsidRDefault="00B82B85" w:rsidP="00822742">
      <w:pPr>
        <w:spacing w:after="0" w:line="240" w:lineRule="auto"/>
        <w:rPr>
          <w:b/>
          <w:bCs/>
          <w:color w:val="1300C1" w:themeColor="text2"/>
          <w:sz w:val="42"/>
          <w:szCs w:val="28"/>
        </w:rPr>
      </w:pPr>
      <w:r>
        <w:br w:type="page"/>
      </w:r>
    </w:p>
    <w:p w14:paraId="09BC3D7C" w14:textId="3A2CAF92" w:rsidR="003166E4" w:rsidRDefault="00822742">
      <w:pPr>
        <w:spacing w:after="0" w:line="240" w:lineRule="auto"/>
        <w:rPr>
          <w:b/>
          <w:bCs/>
          <w:color w:val="1300C1" w:themeColor="text2"/>
          <w:sz w:val="42"/>
          <w:szCs w:val="28"/>
        </w:rPr>
      </w:pPr>
      <w:r w:rsidRPr="004775CB">
        <w:rPr>
          <w:noProof/>
          <w:lang w:eastAsia="en-GB"/>
        </w:rPr>
        <w:lastRenderedPageBreak/>
        <w:drawing>
          <wp:anchor distT="0" distB="0" distL="114300" distR="114300" simplePos="0" relativeHeight="251730944" behindDoc="0" locked="0" layoutInCell="1" allowOverlap="1" wp14:anchorId="02EB211F" wp14:editId="28DE5245">
            <wp:simplePos x="0" y="0"/>
            <wp:positionH relativeFrom="page">
              <wp:posOffset>5975985</wp:posOffset>
            </wp:positionH>
            <wp:positionV relativeFrom="page">
              <wp:posOffset>-34290</wp:posOffset>
            </wp:positionV>
            <wp:extent cx="1562400" cy="2412000"/>
            <wp:effectExtent l="0" t="0" r="0" b="762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158F83CF" w14:textId="5C0E2CC0" w:rsidR="003166E4" w:rsidRDefault="003166E4">
      <w:pPr>
        <w:spacing w:after="0" w:line="240" w:lineRule="auto"/>
        <w:rPr>
          <w:b/>
          <w:bCs/>
          <w:color w:val="1300C1" w:themeColor="text2"/>
          <w:sz w:val="42"/>
          <w:szCs w:val="28"/>
        </w:rPr>
      </w:pPr>
      <w:r>
        <w:rPr>
          <w:b/>
          <w:bCs/>
          <w:color w:val="1300C1" w:themeColor="text2"/>
          <w:sz w:val="42"/>
          <w:szCs w:val="28"/>
        </w:rPr>
        <w:t>About the role</w:t>
      </w:r>
    </w:p>
    <w:p w14:paraId="0447F1B6" w14:textId="34797BF6" w:rsidR="00F34BC9" w:rsidRPr="00483E0D" w:rsidRDefault="00660E3C" w:rsidP="00E767B5">
      <w:pPr>
        <w:pStyle w:val="04xlpa"/>
        <w:spacing w:line="435" w:lineRule="atLeast"/>
        <w:jc w:val="both"/>
        <w:rPr>
          <w:rFonts w:asciiTheme="minorHAnsi" w:hAnsiTheme="minorHAnsi" w:cstheme="minorHAnsi"/>
          <w:color w:val="000000" w:themeColor="text1"/>
        </w:rPr>
      </w:pPr>
      <w:r w:rsidRPr="00483E0D">
        <w:rPr>
          <w:rFonts w:asciiTheme="minorHAnsi" w:hAnsiTheme="minorHAnsi" w:cstheme="minorHAnsi"/>
          <w:color w:val="000000" w:themeColor="text1"/>
        </w:rPr>
        <w:t xml:space="preserve">We are looking for volunteers who </w:t>
      </w:r>
      <w:r w:rsidR="00477187" w:rsidRPr="00483E0D">
        <w:rPr>
          <w:rFonts w:asciiTheme="minorHAnsi" w:hAnsiTheme="minorHAnsi" w:cstheme="minorHAnsi"/>
          <w:color w:val="000000" w:themeColor="text1"/>
        </w:rPr>
        <w:t xml:space="preserve">are passionate about </w:t>
      </w:r>
      <w:r w:rsidR="00540CA6" w:rsidRPr="00483E0D">
        <w:rPr>
          <w:rFonts w:asciiTheme="minorHAnsi" w:hAnsiTheme="minorHAnsi" w:cstheme="minorHAnsi"/>
          <w:color w:val="000000" w:themeColor="text1"/>
        </w:rPr>
        <w:t xml:space="preserve">supporting </w:t>
      </w:r>
      <w:r w:rsidR="00260538" w:rsidRPr="00483E0D">
        <w:rPr>
          <w:rFonts w:asciiTheme="minorHAnsi" w:hAnsiTheme="minorHAnsi" w:cstheme="minorHAnsi"/>
          <w:color w:val="000000" w:themeColor="text1"/>
        </w:rPr>
        <w:t>young people</w:t>
      </w:r>
      <w:r w:rsidRPr="00483E0D">
        <w:rPr>
          <w:rFonts w:asciiTheme="minorHAnsi" w:hAnsiTheme="minorHAnsi" w:cstheme="minorHAnsi"/>
          <w:color w:val="000000" w:themeColor="text1"/>
        </w:rPr>
        <w:t xml:space="preserve"> </w:t>
      </w:r>
      <w:r w:rsidR="00FB516F" w:rsidRPr="00483E0D">
        <w:rPr>
          <w:rFonts w:asciiTheme="minorHAnsi" w:hAnsiTheme="minorHAnsi" w:cstheme="minorHAnsi"/>
          <w:color w:val="000000" w:themeColor="text1"/>
        </w:rPr>
        <w:t>aged 11 to 16</w:t>
      </w:r>
      <w:r w:rsidR="00E767B5" w:rsidRPr="00483E0D">
        <w:rPr>
          <w:rFonts w:asciiTheme="minorHAnsi" w:hAnsiTheme="minorHAnsi" w:cstheme="minorHAnsi"/>
          <w:color w:val="000000" w:themeColor="text1"/>
        </w:rPr>
        <w:t xml:space="preserve"> </w:t>
      </w:r>
      <w:r w:rsidRPr="00483E0D">
        <w:rPr>
          <w:rFonts w:asciiTheme="minorHAnsi" w:hAnsiTheme="minorHAnsi" w:cstheme="minorHAnsi"/>
          <w:color w:val="000000" w:themeColor="text1"/>
        </w:rPr>
        <w:t xml:space="preserve">who are struggling with their emotions and mental health. York Mind Mentors </w:t>
      </w:r>
      <w:r w:rsidR="00987183" w:rsidRPr="00483E0D">
        <w:rPr>
          <w:rFonts w:asciiTheme="minorHAnsi" w:hAnsiTheme="minorHAnsi" w:cstheme="minorHAnsi"/>
          <w:color w:val="000000" w:themeColor="text1"/>
        </w:rPr>
        <w:t xml:space="preserve">provide a safe space </w:t>
      </w:r>
      <w:r w:rsidR="00925700" w:rsidRPr="00483E0D">
        <w:rPr>
          <w:rFonts w:asciiTheme="minorHAnsi" w:hAnsiTheme="minorHAnsi" w:cstheme="minorHAnsi"/>
          <w:color w:val="000000" w:themeColor="text1"/>
        </w:rPr>
        <w:t xml:space="preserve">for young people to talk about their experiences. They </w:t>
      </w:r>
      <w:r w:rsidRPr="00483E0D">
        <w:rPr>
          <w:rFonts w:asciiTheme="minorHAnsi" w:hAnsiTheme="minorHAnsi" w:cstheme="minorHAnsi"/>
          <w:color w:val="000000" w:themeColor="text1"/>
        </w:rPr>
        <w:t xml:space="preserve">empower each young person </w:t>
      </w:r>
      <w:r w:rsidR="001953A6" w:rsidRPr="00483E0D">
        <w:rPr>
          <w:rFonts w:asciiTheme="minorHAnsi" w:hAnsiTheme="minorHAnsi" w:cstheme="minorHAnsi"/>
          <w:color w:val="000000" w:themeColor="text1"/>
        </w:rPr>
        <w:t>to see themselves differently, build positive relationships with friends and family, grow in confidence</w:t>
      </w:r>
      <w:r w:rsidR="007D3A25" w:rsidRPr="00483E0D">
        <w:rPr>
          <w:rFonts w:asciiTheme="minorHAnsi" w:hAnsiTheme="minorHAnsi" w:cstheme="minorHAnsi"/>
          <w:color w:val="000000" w:themeColor="text1"/>
        </w:rPr>
        <w:t xml:space="preserve"> and self-esteem and maintain a healthy approach to </w:t>
      </w:r>
      <w:r w:rsidR="004C069F" w:rsidRPr="00483E0D">
        <w:rPr>
          <w:rFonts w:asciiTheme="minorHAnsi" w:hAnsiTheme="minorHAnsi" w:cstheme="minorHAnsi"/>
          <w:color w:val="000000" w:themeColor="text1"/>
        </w:rPr>
        <w:t>their mental health</w:t>
      </w:r>
      <w:r w:rsidR="00E767B5" w:rsidRPr="00483E0D">
        <w:rPr>
          <w:rFonts w:asciiTheme="minorHAnsi" w:hAnsiTheme="minorHAnsi" w:cstheme="minorHAnsi"/>
          <w:color w:val="000000" w:themeColor="text1"/>
        </w:rPr>
        <w:t xml:space="preserve"> and wellbeing</w:t>
      </w:r>
      <w:r w:rsidR="001953A6" w:rsidRPr="00483E0D">
        <w:rPr>
          <w:rFonts w:asciiTheme="minorHAnsi" w:hAnsiTheme="minorHAnsi" w:cstheme="minorHAnsi"/>
          <w:color w:val="000000" w:themeColor="text1"/>
        </w:rPr>
        <w:t xml:space="preserve">.  </w:t>
      </w:r>
      <w:r w:rsidR="00F34BC9" w:rsidRPr="00483E0D">
        <w:rPr>
          <w:rFonts w:asciiTheme="minorHAnsi" w:hAnsiTheme="minorHAnsi" w:cstheme="minorHAnsi"/>
          <w:color w:val="000000" w:themeColor="text1"/>
        </w:rPr>
        <w:t xml:space="preserve">We are looking for </w:t>
      </w:r>
      <w:r w:rsidR="00483E0D" w:rsidRPr="00483E0D">
        <w:rPr>
          <w:rFonts w:asciiTheme="minorHAnsi" w:hAnsiTheme="minorHAnsi" w:cstheme="minorHAnsi"/>
          <w:color w:val="000000" w:themeColor="text1"/>
        </w:rPr>
        <w:t>volunteers</w:t>
      </w:r>
      <w:r w:rsidR="00F34BC9" w:rsidRPr="00483E0D">
        <w:rPr>
          <w:rFonts w:asciiTheme="minorHAnsi" w:hAnsiTheme="minorHAnsi" w:cstheme="minorHAnsi"/>
          <w:color w:val="000000" w:themeColor="text1"/>
        </w:rPr>
        <w:t xml:space="preserve"> who have an understanding of issues surrounding mental health, including those that young people face in modern society and have some experience communicating with young people. </w:t>
      </w:r>
    </w:p>
    <w:p w14:paraId="449D8EE3" w14:textId="4BAA903C" w:rsidR="00483E0D" w:rsidRDefault="00483E0D" w:rsidP="00483E0D">
      <w:pPr>
        <w:pStyle w:val="04xlpa"/>
        <w:spacing w:line="435" w:lineRule="atLeast"/>
        <w:jc w:val="both"/>
        <w:rPr>
          <w:rFonts w:asciiTheme="minorHAnsi" w:hAnsiTheme="minorHAnsi" w:cstheme="minorHAnsi"/>
          <w:color w:val="000000" w:themeColor="text1"/>
        </w:rPr>
      </w:pPr>
      <w:r w:rsidRPr="00483E0D">
        <w:rPr>
          <w:rFonts w:asciiTheme="minorHAnsi" w:hAnsiTheme="minorHAnsi" w:cstheme="minorHAnsi"/>
          <w:color w:val="000000" w:themeColor="text1"/>
        </w:rPr>
        <w:t>All volunteers</w:t>
      </w:r>
      <w:r w:rsidR="00F34BC9" w:rsidRPr="00483E0D">
        <w:rPr>
          <w:rFonts w:asciiTheme="minorHAnsi" w:hAnsiTheme="minorHAnsi" w:cstheme="minorHAnsi"/>
          <w:color w:val="000000" w:themeColor="text1"/>
        </w:rPr>
        <w:t xml:space="preserve"> </w:t>
      </w:r>
      <w:r w:rsidR="00253943" w:rsidRPr="00483E0D">
        <w:rPr>
          <w:rFonts w:asciiTheme="minorHAnsi" w:hAnsiTheme="minorHAnsi" w:cstheme="minorHAnsi"/>
          <w:color w:val="000000" w:themeColor="text1"/>
        </w:rPr>
        <w:t xml:space="preserve">must </w:t>
      </w:r>
      <w:r w:rsidR="00E767B5" w:rsidRPr="00483E0D">
        <w:rPr>
          <w:rFonts w:asciiTheme="minorHAnsi" w:hAnsiTheme="minorHAnsi" w:cstheme="minorHAnsi"/>
          <w:color w:val="000000" w:themeColor="text1"/>
        </w:rPr>
        <w:t xml:space="preserve">be committed to </w:t>
      </w:r>
      <w:r w:rsidR="00253943" w:rsidRPr="00483E0D">
        <w:rPr>
          <w:rFonts w:asciiTheme="minorHAnsi" w:hAnsiTheme="minorHAnsi" w:cstheme="minorHAnsi"/>
          <w:color w:val="000000" w:themeColor="text1"/>
        </w:rPr>
        <w:t>attend</w:t>
      </w:r>
      <w:r w:rsidR="00E767B5" w:rsidRPr="00483E0D">
        <w:rPr>
          <w:rFonts w:asciiTheme="minorHAnsi" w:hAnsiTheme="minorHAnsi" w:cstheme="minorHAnsi"/>
          <w:color w:val="000000" w:themeColor="text1"/>
        </w:rPr>
        <w:t>ing</w:t>
      </w:r>
      <w:r w:rsidR="00253943" w:rsidRPr="00483E0D">
        <w:rPr>
          <w:rFonts w:asciiTheme="minorHAnsi" w:hAnsiTheme="minorHAnsi" w:cstheme="minorHAnsi"/>
          <w:color w:val="000000" w:themeColor="text1"/>
        </w:rPr>
        <w:t xml:space="preserve"> our</w:t>
      </w:r>
      <w:r w:rsidR="00705583" w:rsidRPr="00483E0D">
        <w:rPr>
          <w:rFonts w:asciiTheme="minorHAnsi" w:hAnsiTheme="minorHAnsi" w:cstheme="minorHAnsi"/>
          <w:color w:val="000000" w:themeColor="text1"/>
        </w:rPr>
        <w:t xml:space="preserve"> initial training</w:t>
      </w:r>
      <w:r w:rsidR="008435C0" w:rsidRPr="00483E0D">
        <w:rPr>
          <w:rFonts w:asciiTheme="minorHAnsi" w:hAnsiTheme="minorHAnsi" w:cstheme="minorHAnsi"/>
          <w:color w:val="000000" w:themeColor="text1"/>
        </w:rPr>
        <w:t xml:space="preserve"> </w:t>
      </w:r>
      <w:r w:rsidR="00E767B5" w:rsidRPr="00483E0D">
        <w:rPr>
          <w:rFonts w:asciiTheme="minorHAnsi" w:hAnsiTheme="minorHAnsi" w:cstheme="minorHAnsi"/>
          <w:color w:val="000000" w:themeColor="text1"/>
        </w:rPr>
        <w:t>which includes</w:t>
      </w:r>
      <w:r w:rsidR="008435C0" w:rsidRPr="00483E0D">
        <w:rPr>
          <w:rFonts w:asciiTheme="minorHAnsi" w:hAnsiTheme="minorHAnsi" w:cstheme="minorHAnsi"/>
          <w:color w:val="000000" w:themeColor="text1"/>
        </w:rPr>
        <w:t xml:space="preserve"> </w:t>
      </w:r>
      <w:r w:rsidR="00E767B5" w:rsidRPr="00483E0D">
        <w:rPr>
          <w:rFonts w:asciiTheme="minorHAnsi" w:hAnsiTheme="minorHAnsi" w:cstheme="minorHAnsi"/>
          <w:color w:val="000000" w:themeColor="text1"/>
        </w:rPr>
        <w:t xml:space="preserve">an introduction to mental health, </w:t>
      </w:r>
      <w:r w:rsidR="008435C0" w:rsidRPr="00483E0D">
        <w:rPr>
          <w:rFonts w:asciiTheme="minorHAnsi" w:hAnsiTheme="minorHAnsi" w:cstheme="minorHAnsi"/>
          <w:color w:val="000000" w:themeColor="text1"/>
        </w:rPr>
        <w:t>safeguarding, mentoring skills</w:t>
      </w:r>
      <w:r w:rsidR="007876B2" w:rsidRPr="00483E0D">
        <w:rPr>
          <w:rFonts w:asciiTheme="minorHAnsi" w:hAnsiTheme="minorHAnsi" w:cstheme="minorHAnsi"/>
          <w:color w:val="000000" w:themeColor="text1"/>
        </w:rPr>
        <w:t xml:space="preserve"> and </w:t>
      </w:r>
      <w:r w:rsidR="00E767B5" w:rsidRPr="00483E0D">
        <w:rPr>
          <w:rFonts w:asciiTheme="minorHAnsi" w:hAnsiTheme="minorHAnsi" w:cstheme="minorHAnsi"/>
          <w:color w:val="000000" w:themeColor="text1"/>
        </w:rPr>
        <w:t xml:space="preserve">managing </w:t>
      </w:r>
      <w:r w:rsidR="007876B2" w:rsidRPr="00483E0D">
        <w:rPr>
          <w:rFonts w:asciiTheme="minorHAnsi" w:hAnsiTheme="minorHAnsi" w:cstheme="minorHAnsi"/>
          <w:color w:val="000000" w:themeColor="text1"/>
        </w:rPr>
        <w:t>boundaries</w:t>
      </w:r>
      <w:r w:rsidR="0055683E">
        <w:rPr>
          <w:rFonts w:asciiTheme="minorHAnsi" w:hAnsiTheme="minorHAnsi" w:cstheme="minorHAnsi"/>
          <w:color w:val="000000" w:themeColor="text1"/>
        </w:rPr>
        <w:t>;</w:t>
      </w:r>
      <w:r w:rsidR="00E767B5" w:rsidRPr="00483E0D">
        <w:rPr>
          <w:rFonts w:asciiTheme="minorHAnsi" w:hAnsiTheme="minorHAnsi" w:cstheme="minorHAnsi"/>
          <w:color w:val="000000" w:themeColor="text1"/>
        </w:rPr>
        <w:t xml:space="preserve"> </w:t>
      </w:r>
      <w:r w:rsidR="00F34BC9" w:rsidRPr="00483E0D">
        <w:rPr>
          <w:rFonts w:asciiTheme="minorHAnsi" w:hAnsiTheme="minorHAnsi" w:cstheme="minorHAnsi"/>
          <w:color w:val="000000" w:themeColor="text1"/>
        </w:rPr>
        <w:t>and be able to commit to providing weekly sessions (same day and time each week) for between 2 to 3 young people.  During term time sessions will be predominantly held in person with these shifting to remote sessions (video call or telephone) during the school holidays.</w:t>
      </w:r>
      <w:r w:rsidR="00E767B5" w:rsidRPr="00483E0D">
        <w:rPr>
          <w:rFonts w:asciiTheme="minorHAnsi" w:hAnsiTheme="minorHAnsi" w:cstheme="minorHAnsi"/>
          <w:color w:val="000000" w:themeColor="text1"/>
        </w:rPr>
        <w:t xml:space="preserve">  All mentors will receive ongoing support and supervision. </w:t>
      </w:r>
      <w:r w:rsidRPr="00483E0D">
        <w:rPr>
          <w:rFonts w:asciiTheme="minorHAnsi" w:hAnsiTheme="minorHAnsi" w:cstheme="minorHAnsi"/>
          <w:color w:val="000000" w:themeColor="text1"/>
        </w:rPr>
        <w:t xml:space="preserve">  Due to the nature of the support w</w:t>
      </w:r>
      <w:r w:rsidR="00E767B5" w:rsidRPr="00483E0D">
        <w:rPr>
          <w:rFonts w:asciiTheme="minorHAnsi" w:hAnsiTheme="minorHAnsi" w:cstheme="minorHAnsi"/>
          <w:color w:val="000000" w:themeColor="text1"/>
        </w:rPr>
        <w:t>e ask for a minimum 6 months commitment to this role.</w:t>
      </w:r>
    </w:p>
    <w:p w14:paraId="4B01AE19" w14:textId="0F66080F" w:rsidR="00483E0D" w:rsidRPr="00E3742D" w:rsidRDefault="00483E0D" w:rsidP="00483E0D">
      <w:pPr>
        <w:pStyle w:val="04xlpa"/>
        <w:spacing w:line="435" w:lineRule="atLeast"/>
        <w:jc w:val="both"/>
        <w:rPr>
          <w:rFonts w:asciiTheme="minorHAnsi" w:hAnsiTheme="minorHAnsi" w:cstheme="minorHAnsi"/>
          <w:color w:val="1300C1"/>
        </w:rPr>
      </w:pPr>
      <w:r>
        <w:rPr>
          <w:rFonts w:asciiTheme="minorHAnsi" w:hAnsiTheme="minorHAnsi" w:cstheme="minorHAnsi"/>
          <w:color w:val="000000" w:themeColor="text1"/>
        </w:rPr>
        <w:t xml:space="preserve">If you feel this </w:t>
      </w:r>
      <w:r w:rsidR="00BD2853" w:rsidRPr="004775CB">
        <w:rPr>
          <w:noProof/>
        </w:rPr>
        <w:drawing>
          <wp:anchor distT="0" distB="0" distL="114300" distR="114300" simplePos="0" relativeHeight="251695104" behindDoc="0" locked="0" layoutInCell="1" allowOverlap="1" wp14:anchorId="06802EC5" wp14:editId="7E8EEC57">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color w:val="000000" w:themeColor="text1"/>
        </w:rPr>
        <w:t xml:space="preserve">opportunity may be for you but you would like to find out more, please ring or text Helen on 07730485314 or email </w:t>
      </w:r>
      <w:hyperlink r:id="rId11" w:history="1">
        <w:r w:rsidRPr="00415402">
          <w:rPr>
            <w:rStyle w:val="Hyperlink"/>
            <w:rFonts w:asciiTheme="minorHAnsi" w:hAnsiTheme="minorHAnsi" w:cstheme="minorHAnsi"/>
          </w:rPr>
          <w:t>helen.fairburn@yorkmind.org.uk</w:t>
        </w:r>
      </w:hyperlink>
      <w:r>
        <w:rPr>
          <w:rFonts w:asciiTheme="minorHAnsi" w:hAnsiTheme="minorHAnsi" w:cstheme="minorHAnsi"/>
          <w:color w:val="000000" w:themeColor="text1"/>
        </w:rPr>
        <w:t xml:space="preserve"> or alternatively complete the attached application form and email this to </w:t>
      </w:r>
      <w:hyperlink r:id="rId12" w:history="1">
        <w:r w:rsidRPr="00415402">
          <w:rPr>
            <w:rStyle w:val="Hyperlink"/>
            <w:rFonts w:asciiTheme="minorHAnsi" w:hAnsiTheme="minorHAnsi" w:cstheme="minorHAnsi"/>
          </w:rPr>
          <w:t>mentoring@yorkmind.org.uk</w:t>
        </w:r>
      </w:hyperlink>
    </w:p>
    <w:tbl>
      <w:tblPr>
        <w:tblStyle w:val="TableGrid"/>
        <w:tblpPr w:leftFromText="180" w:rightFromText="180" w:vertAnchor="page" w:horzAnchor="margin" w:tblpY="2731"/>
        <w:tblW w:w="9322" w:type="dxa"/>
        <w:tblLook w:val="04A0" w:firstRow="1" w:lastRow="0" w:firstColumn="1" w:lastColumn="0" w:noHBand="0" w:noVBand="1"/>
      </w:tblPr>
      <w:tblGrid>
        <w:gridCol w:w="9322"/>
      </w:tblGrid>
      <w:tr w:rsidR="00BD2853" w:rsidRPr="00DF203F" w14:paraId="6BBBE272" w14:textId="77777777" w:rsidTr="00B72D63">
        <w:trPr>
          <w:trHeight w:val="497"/>
        </w:trPr>
        <w:tc>
          <w:tcPr>
            <w:tcW w:w="9322" w:type="dxa"/>
            <w:tcBorders>
              <w:top w:val="nil"/>
              <w:left w:val="nil"/>
              <w:bottom w:val="nil"/>
              <w:right w:val="nil"/>
            </w:tcBorders>
          </w:tcPr>
          <w:p w14:paraId="6951371A" w14:textId="3FF3A408" w:rsidR="00BD2853" w:rsidRPr="00DC0439" w:rsidRDefault="00BD2853" w:rsidP="00222240">
            <w:pPr>
              <w:pStyle w:val="Heading5"/>
              <w:rPr>
                <w:szCs w:val="24"/>
              </w:rPr>
            </w:pPr>
            <w:r>
              <w:rPr>
                <w:szCs w:val="24"/>
              </w:rPr>
              <w:t xml:space="preserve">                                                                                                                                       </w:t>
            </w:r>
          </w:p>
        </w:tc>
      </w:tr>
    </w:tbl>
    <w:p w14:paraId="039E17DD" w14:textId="3B1AC2FE" w:rsidR="00EC5720" w:rsidRDefault="00EC5720">
      <w:pPr>
        <w:spacing w:after="0" w:line="240" w:lineRule="auto"/>
      </w:pPr>
      <w:r>
        <w:t xml:space="preserve">Interviews will be held on a rolling basis and this advert will close once sufficient interest </w:t>
      </w:r>
      <w:r w:rsidR="00F02AFD">
        <w:t xml:space="preserve">has been </w:t>
      </w:r>
      <w:r>
        <w:t>received.</w:t>
      </w:r>
    </w:p>
    <w:p w14:paraId="1F912E7C" w14:textId="77777777" w:rsidR="00EC5720" w:rsidRDefault="00EC5720">
      <w:pPr>
        <w:spacing w:after="0" w:line="240" w:lineRule="auto"/>
      </w:pPr>
    </w:p>
    <w:p w14:paraId="2AD95327" w14:textId="0CB7525C" w:rsidR="00F02AFD" w:rsidRDefault="00F02AFD">
      <w:pPr>
        <w:spacing w:after="0" w:line="240" w:lineRule="auto"/>
      </w:pPr>
      <w:r>
        <w:br w:type="page"/>
      </w:r>
    </w:p>
    <w:p w14:paraId="6FDF3CDB" w14:textId="77777777" w:rsidR="0055683E" w:rsidRDefault="0055683E">
      <w:pPr>
        <w:spacing w:after="0" w:line="240" w:lineRule="auto"/>
      </w:pPr>
    </w:p>
    <w:tbl>
      <w:tblPr>
        <w:tblStyle w:val="TableGrid"/>
        <w:tblpPr w:leftFromText="180" w:rightFromText="180" w:vertAnchor="text" w:tblpX="-851" w:tblpY="1"/>
        <w:tblOverlap w:val="never"/>
        <w:tblW w:w="9781" w:type="dxa"/>
        <w:tblLook w:val="04A0" w:firstRow="1" w:lastRow="0" w:firstColumn="1" w:lastColumn="0" w:noHBand="0" w:noVBand="1"/>
      </w:tblPr>
      <w:tblGrid>
        <w:gridCol w:w="851"/>
        <w:gridCol w:w="2137"/>
        <w:gridCol w:w="6793"/>
      </w:tblGrid>
      <w:tr w:rsidR="00A16C8A" w:rsidRPr="00601B3D" w14:paraId="1B1845EA" w14:textId="77777777" w:rsidTr="00951BA9">
        <w:trPr>
          <w:trHeight w:val="497"/>
        </w:trPr>
        <w:tc>
          <w:tcPr>
            <w:tcW w:w="9781" w:type="dxa"/>
            <w:gridSpan w:val="3"/>
            <w:tcBorders>
              <w:top w:val="nil"/>
              <w:left w:val="nil"/>
              <w:bottom w:val="nil"/>
              <w:right w:val="nil"/>
            </w:tcBorders>
          </w:tcPr>
          <w:p w14:paraId="6CFDF07E" w14:textId="6701D057" w:rsidR="00A16C8A" w:rsidRPr="00634EDA" w:rsidRDefault="00A16C8A" w:rsidP="00951BA9">
            <w:pPr>
              <w:spacing w:before="120" w:after="120"/>
              <w:ind w:firstLine="601"/>
              <w:rPr>
                <w:rFonts w:cs="Mind Meridian"/>
                <w:b/>
                <w:color w:val="1300C1" w:themeColor="text2"/>
                <w:sz w:val="42"/>
                <w:szCs w:val="42"/>
              </w:rPr>
            </w:pPr>
            <w:bookmarkStart w:id="0" w:name="_GoBack"/>
            <w:bookmarkEnd w:id="0"/>
            <w:r w:rsidRPr="00634EDA">
              <w:rPr>
                <w:rFonts w:cs="Mind Meridian"/>
                <w:b/>
                <w:color w:val="1300C1" w:themeColor="text2"/>
                <w:sz w:val="42"/>
                <w:szCs w:val="42"/>
              </w:rPr>
              <w:t>Volunteering Role Description</w:t>
            </w:r>
          </w:p>
          <w:p w14:paraId="6500162B" w14:textId="77777777" w:rsidR="00A16C8A" w:rsidRPr="00AF0D15" w:rsidRDefault="00A16C8A" w:rsidP="00951BA9">
            <w:pPr>
              <w:spacing w:before="120" w:after="120"/>
              <w:rPr>
                <w:rFonts w:cs="Mind Meridian"/>
                <w:b/>
                <w:color w:val="0000FF"/>
                <w:sz w:val="42"/>
                <w:szCs w:val="42"/>
              </w:rPr>
            </w:pPr>
          </w:p>
          <w:p w14:paraId="4F5F6E53" w14:textId="77777777" w:rsidR="00A16C8A" w:rsidRPr="00261BDE" w:rsidRDefault="00A16C8A" w:rsidP="00951BA9">
            <w:pPr>
              <w:spacing w:before="120" w:after="120"/>
              <w:ind w:left="601" w:hanging="601"/>
              <w:jc w:val="center"/>
              <w:rPr>
                <w:rFonts w:cs="Mind Meridian"/>
                <w:b/>
                <w:szCs w:val="24"/>
              </w:rPr>
            </w:pPr>
          </w:p>
        </w:tc>
      </w:tr>
      <w:tr w:rsidR="00A16C8A" w:rsidRPr="00601B3D" w14:paraId="7A8BAB94" w14:textId="77777777" w:rsidTr="00634EDA">
        <w:trPr>
          <w:gridBefore w:val="1"/>
          <w:wBefore w:w="851" w:type="dxa"/>
        </w:trPr>
        <w:tc>
          <w:tcPr>
            <w:tcW w:w="2137" w:type="dxa"/>
            <w:tcBorders>
              <w:top w:val="single" w:sz="4" w:space="0" w:color="auto"/>
              <w:left w:val="single" w:sz="4" w:space="0" w:color="auto"/>
              <w:bottom w:val="single" w:sz="4" w:space="0" w:color="auto"/>
              <w:right w:val="single" w:sz="4" w:space="0" w:color="auto"/>
            </w:tcBorders>
            <w:shd w:val="clear" w:color="auto" w:fill="1300C1" w:themeFill="text2"/>
            <w:vAlign w:val="center"/>
          </w:tcPr>
          <w:p w14:paraId="0D3EDABB" w14:textId="77777777" w:rsidR="00A16C8A" w:rsidRPr="00E3742D" w:rsidRDefault="00A16C8A" w:rsidP="00951BA9">
            <w:pPr>
              <w:pStyle w:val="Heading5"/>
              <w:spacing w:before="120" w:after="120"/>
              <w:ind w:left="176" w:hanging="176"/>
              <w:jc w:val="both"/>
              <w:rPr>
                <w:rFonts w:ascii="Mind Meridian" w:hAnsi="Mind Meridian" w:cs="Mind Meridian"/>
                <w:b/>
                <w:bCs/>
                <w:color w:val="FFFFFF" w:themeColor="background1"/>
                <w:szCs w:val="24"/>
              </w:rPr>
            </w:pPr>
            <w:r w:rsidRPr="00E3742D">
              <w:rPr>
                <w:rFonts w:ascii="Mind Meridian" w:hAnsi="Mind Meridian" w:cs="Mind Meridian"/>
                <w:b/>
                <w:bCs/>
                <w:color w:val="FFFFFF" w:themeColor="background1"/>
                <w:szCs w:val="24"/>
              </w:rPr>
              <w:t>Role:</w:t>
            </w:r>
          </w:p>
        </w:tc>
        <w:tc>
          <w:tcPr>
            <w:tcW w:w="6793" w:type="dxa"/>
            <w:tcBorders>
              <w:top w:val="single" w:sz="4" w:space="0" w:color="auto"/>
              <w:left w:val="single" w:sz="4" w:space="0" w:color="auto"/>
              <w:bottom w:val="single" w:sz="4" w:space="0" w:color="auto"/>
              <w:right w:val="single" w:sz="4" w:space="0" w:color="auto"/>
            </w:tcBorders>
            <w:vAlign w:val="center"/>
          </w:tcPr>
          <w:p w14:paraId="3F59FEAB" w14:textId="77777777" w:rsidR="00A16C8A" w:rsidRPr="009756E8" w:rsidRDefault="00A16C8A" w:rsidP="00951BA9">
            <w:pPr>
              <w:pStyle w:val="Heading5"/>
              <w:spacing w:before="120" w:after="120"/>
              <w:jc w:val="both"/>
              <w:rPr>
                <w:rFonts w:ascii="Mind Meridian" w:hAnsi="Mind Meridian" w:cs="Mind Meridian"/>
                <w:b/>
                <w:bCs/>
                <w:szCs w:val="24"/>
              </w:rPr>
            </w:pPr>
            <w:r w:rsidRPr="009756E8">
              <w:rPr>
                <w:rFonts w:ascii="Mind Meridian" w:hAnsi="Mind Meridian" w:cs="Mind Meridian"/>
                <w:b/>
                <w:bCs/>
                <w:szCs w:val="24"/>
              </w:rPr>
              <w:t>Volunteer Young People’s Mentor</w:t>
            </w:r>
          </w:p>
        </w:tc>
      </w:tr>
      <w:tr w:rsidR="00A16C8A" w:rsidRPr="00601B3D" w14:paraId="2792B3FF" w14:textId="77777777" w:rsidTr="00634EDA">
        <w:trPr>
          <w:gridBefore w:val="1"/>
          <w:wBefore w:w="851" w:type="dxa"/>
        </w:trPr>
        <w:tc>
          <w:tcPr>
            <w:tcW w:w="2137" w:type="dxa"/>
            <w:tcBorders>
              <w:top w:val="single" w:sz="4" w:space="0" w:color="auto"/>
              <w:left w:val="single" w:sz="4" w:space="0" w:color="auto"/>
              <w:bottom w:val="single" w:sz="4" w:space="0" w:color="auto"/>
              <w:right w:val="single" w:sz="4" w:space="0" w:color="auto"/>
            </w:tcBorders>
            <w:shd w:val="clear" w:color="auto" w:fill="1300C1" w:themeFill="text2"/>
            <w:vAlign w:val="center"/>
          </w:tcPr>
          <w:p w14:paraId="5B423537" w14:textId="77777777" w:rsidR="00A16C8A" w:rsidRPr="00E3742D" w:rsidRDefault="00A16C8A" w:rsidP="00951BA9">
            <w:pPr>
              <w:pStyle w:val="Heading5"/>
              <w:spacing w:before="120" w:after="120"/>
              <w:ind w:left="176" w:hanging="176"/>
              <w:jc w:val="both"/>
              <w:rPr>
                <w:rFonts w:ascii="Mind Meridian" w:hAnsi="Mind Meridian" w:cs="Mind Meridian"/>
                <w:b/>
                <w:bCs/>
                <w:color w:val="FFFFFF" w:themeColor="background1"/>
                <w:szCs w:val="24"/>
              </w:rPr>
            </w:pPr>
            <w:r w:rsidRPr="00E3742D">
              <w:rPr>
                <w:rFonts w:ascii="Mind Meridian" w:hAnsi="Mind Meridian" w:cs="Mind Meridian"/>
                <w:b/>
                <w:bCs/>
                <w:color w:val="FFFFFF" w:themeColor="background1"/>
                <w:szCs w:val="24"/>
              </w:rPr>
              <w:t xml:space="preserve">Hours: </w:t>
            </w:r>
          </w:p>
        </w:tc>
        <w:tc>
          <w:tcPr>
            <w:tcW w:w="6793" w:type="dxa"/>
            <w:tcBorders>
              <w:top w:val="single" w:sz="4" w:space="0" w:color="auto"/>
              <w:left w:val="single" w:sz="4" w:space="0" w:color="auto"/>
              <w:bottom w:val="single" w:sz="4" w:space="0" w:color="auto"/>
              <w:right w:val="single" w:sz="4" w:space="0" w:color="auto"/>
            </w:tcBorders>
            <w:vAlign w:val="center"/>
          </w:tcPr>
          <w:p w14:paraId="160060EA" w14:textId="73E07F68" w:rsidR="00A16C8A" w:rsidRPr="00601B3D" w:rsidRDefault="00A16C8A" w:rsidP="00E767B5">
            <w:pPr>
              <w:pStyle w:val="Heading5"/>
              <w:spacing w:before="120" w:after="120"/>
              <w:jc w:val="both"/>
              <w:rPr>
                <w:rFonts w:ascii="Mind Meridian" w:hAnsi="Mind Meridian" w:cs="Mind Meridian"/>
                <w:b/>
                <w:szCs w:val="24"/>
              </w:rPr>
            </w:pPr>
            <w:r w:rsidRPr="00601B3D">
              <w:rPr>
                <w:rFonts w:ascii="Mind Meridian" w:hAnsi="Mind Meridian" w:cs="Mind Meridian"/>
                <w:szCs w:val="24"/>
              </w:rPr>
              <w:t>2</w:t>
            </w:r>
            <w:r w:rsidR="00A716C4">
              <w:rPr>
                <w:rFonts w:ascii="Mind Meridian" w:hAnsi="Mind Meridian" w:cs="Mind Meridian"/>
                <w:szCs w:val="24"/>
              </w:rPr>
              <w:t>.5</w:t>
            </w:r>
            <w:r w:rsidR="00E767B5">
              <w:rPr>
                <w:rFonts w:ascii="Mind Meridian" w:hAnsi="Mind Meridian" w:cs="Mind Meridian"/>
                <w:szCs w:val="24"/>
              </w:rPr>
              <w:t xml:space="preserve"> to </w:t>
            </w:r>
            <w:r w:rsidR="00CA2444">
              <w:rPr>
                <w:rFonts w:ascii="Mind Meridian" w:hAnsi="Mind Meridian" w:cs="Mind Meridian"/>
                <w:szCs w:val="24"/>
              </w:rPr>
              <w:t>3.5</w:t>
            </w:r>
            <w:r w:rsidR="00DB1EA2">
              <w:rPr>
                <w:rFonts w:ascii="Mind Meridian" w:hAnsi="Mind Meridian" w:cs="Mind Meridian"/>
                <w:szCs w:val="24"/>
              </w:rPr>
              <w:t xml:space="preserve"> hours a week </w:t>
            </w:r>
            <w:r w:rsidR="00E767B5">
              <w:rPr>
                <w:rFonts w:ascii="Mind Meridian" w:hAnsi="Mind Meridian" w:cs="Mind Meridian"/>
                <w:szCs w:val="24"/>
              </w:rPr>
              <w:t>(</w:t>
            </w:r>
            <w:r w:rsidR="00B85542">
              <w:rPr>
                <w:rFonts w:ascii="Mind Meridian" w:hAnsi="Mind Meridian" w:cs="Mind Meridian"/>
                <w:szCs w:val="24"/>
              </w:rPr>
              <w:t xml:space="preserve">same </w:t>
            </w:r>
            <w:r w:rsidR="00DB1EA2">
              <w:rPr>
                <w:rFonts w:ascii="Mind Meridian" w:hAnsi="Mind Meridian" w:cs="Mind Meridian"/>
                <w:szCs w:val="24"/>
              </w:rPr>
              <w:t>day/</w:t>
            </w:r>
            <w:r w:rsidR="00B85542">
              <w:rPr>
                <w:rFonts w:ascii="Mind Meridian" w:hAnsi="Mind Meridian" w:cs="Mind Meridian"/>
                <w:szCs w:val="24"/>
              </w:rPr>
              <w:t>time</w:t>
            </w:r>
            <w:r w:rsidR="00E767B5">
              <w:rPr>
                <w:rFonts w:ascii="Mind Meridian" w:hAnsi="Mind Meridian" w:cs="Mind Meridian"/>
                <w:szCs w:val="24"/>
              </w:rPr>
              <w:t>)</w:t>
            </w:r>
          </w:p>
        </w:tc>
      </w:tr>
      <w:tr w:rsidR="00A16C8A" w:rsidRPr="00601B3D" w14:paraId="39742BFF" w14:textId="77777777" w:rsidTr="00634EDA">
        <w:trPr>
          <w:gridBefore w:val="1"/>
          <w:wBefore w:w="851" w:type="dxa"/>
        </w:trPr>
        <w:tc>
          <w:tcPr>
            <w:tcW w:w="2137" w:type="dxa"/>
            <w:tcBorders>
              <w:top w:val="single" w:sz="4" w:space="0" w:color="auto"/>
              <w:left w:val="single" w:sz="4" w:space="0" w:color="auto"/>
              <w:bottom w:val="single" w:sz="4" w:space="0" w:color="auto"/>
              <w:right w:val="single" w:sz="4" w:space="0" w:color="auto"/>
            </w:tcBorders>
            <w:shd w:val="clear" w:color="auto" w:fill="1300C1" w:themeFill="text2"/>
            <w:vAlign w:val="center"/>
          </w:tcPr>
          <w:p w14:paraId="420FFFF3" w14:textId="77777777" w:rsidR="00A16C8A" w:rsidRPr="00E3742D" w:rsidRDefault="00A16C8A" w:rsidP="00951BA9">
            <w:pPr>
              <w:pStyle w:val="Heading5"/>
              <w:spacing w:before="120" w:after="120"/>
              <w:ind w:left="176" w:hanging="176"/>
              <w:jc w:val="both"/>
              <w:rPr>
                <w:rFonts w:ascii="Mind Meridian" w:hAnsi="Mind Meridian" w:cs="Mind Meridian"/>
                <w:b/>
                <w:bCs/>
                <w:color w:val="FFFFFF" w:themeColor="background1"/>
                <w:szCs w:val="24"/>
              </w:rPr>
            </w:pPr>
            <w:r w:rsidRPr="00E3742D">
              <w:rPr>
                <w:rFonts w:ascii="Mind Meridian" w:hAnsi="Mind Meridian" w:cs="Mind Meridian"/>
                <w:b/>
                <w:bCs/>
                <w:color w:val="FFFFFF" w:themeColor="background1"/>
                <w:szCs w:val="24"/>
              </w:rPr>
              <w:t>Responsible to:</w:t>
            </w:r>
          </w:p>
        </w:tc>
        <w:tc>
          <w:tcPr>
            <w:tcW w:w="6793" w:type="dxa"/>
            <w:tcBorders>
              <w:top w:val="single" w:sz="4" w:space="0" w:color="auto"/>
              <w:left w:val="single" w:sz="4" w:space="0" w:color="auto"/>
              <w:bottom w:val="single" w:sz="4" w:space="0" w:color="auto"/>
              <w:right w:val="single" w:sz="4" w:space="0" w:color="auto"/>
            </w:tcBorders>
            <w:vAlign w:val="center"/>
          </w:tcPr>
          <w:p w14:paraId="7ADADD99" w14:textId="718E050A" w:rsidR="00A16C8A" w:rsidRPr="00601B3D" w:rsidRDefault="00A16C8A" w:rsidP="00951BA9">
            <w:pPr>
              <w:pStyle w:val="Heading5"/>
              <w:spacing w:before="120" w:after="120"/>
              <w:jc w:val="both"/>
              <w:rPr>
                <w:rFonts w:ascii="Mind Meridian" w:hAnsi="Mind Meridian" w:cs="Mind Meridian"/>
                <w:szCs w:val="24"/>
              </w:rPr>
            </w:pPr>
            <w:r w:rsidRPr="00601B3D">
              <w:rPr>
                <w:rFonts w:ascii="Mind Meridian" w:hAnsi="Mind Meridian" w:cs="Mind Meridian"/>
                <w:szCs w:val="24"/>
              </w:rPr>
              <w:t>Young People’s Mentor Coordinator</w:t>
            </w:r>
          </w:p>
        </w:tc>
      </w:tr>
      <w:tr w:rsidR="00A16C8A" w:rsidRPr="00601B3D" w14:paraId="6743A237" w14:textId="77777777" w:rsidTr="00634EDA">
        <w:trPr>
          <w:gridBefore w:val="1"/>
          <w:wBefore w:w="851" w:type="dxa"/>
        </w:trPr>
        <w:tc>
          <w:tcPr>
            <w:tcW w:w="2137" w:type="dxa"/>
            <w:tcBorders>
              <w:top w:val="single" w:sz="4" w:space="0" w:color="auto"/>
              <w:left w:val="single" w:sz="4" w:space="0" w:color="auto"/>
              <w:bottom w:val="single" w:sz="4" w:space="0" w:color="auto"/>
              <w:right w:val="single" w:sz="4" w:space="0" w:color="auto"/>
            </w:tcBorders>
            <w:shd w:val="clear" w:color="auto" w:fill="1300C1" w:themeFill="text2"/>
            <w:vAlign w:val="center"/>
          </w:tcPr>
          <w:p w14:paraId="38C8A164" w14:textId="77777777" w:rsidR="00A16C8A" w:rsidRPr="00E3742D" w:rsidRDefault="00A16C8A" w:rsidP="00951BA9">
            <w:pPr>
              <w:pStyle w:val="Heading5"/>
              <w:spacing w:before="120" w:after="120"/>
              <w:ind w:left="176" w:hanging="176"/>
              <w:jc w:val="both"/>
              <w:rPr>
                <w:rFonts w:ascii="Mind Meridian" w:hAnsi="Mind Meridian" w:cs="Mind Meridian"/>
                <w:b/>
                <w:bCs/>
                <w:color w:val="FFFFFF" w:themeColor="background1"/>
                <w:szCs w:val="24"/>
              </w:rPr>
            </w:pPr>
            <w:r w:rsidRPr="00E3742D">
              <w:rPr>
                <w:rFonts w:ascii="Mind Meridian" w:hAnsi="Mind Meridian" w:cs="Mind Meridian"/>
                <w:b/>
                <w:bCs/>
                <w:color w:val="FFFFFF" w:themeColor="background1"/>
                <w:szCs w:val="24"/>
              </w:rPr>
              <w:t>Primary Base:</w:t>
            </w:r>
          </w:p>
        </w:tc>
        <w:tc>
          <w:tcPr>
            <w:tcW w:w="6793" w:type="dxa"/>
            <w:tcBorders>
              <w:top w:val="single" w:sz="4" w:space="0" w:color="auto"/>
              <w:left w:val="single" w:sz="4" w:space="0" w:color="auto"/>
              <w:bottom w:val="single" w:sz="4" w:space="0" w:color="auto"/>
              <w:right w:val="single" w:sz="4" w:space="0" w:color="auto"/>
            </w:tcBorders>
            <w:vAlign w:val="center"/>
          </w:tcPr>
          <w:p w14:paraId="03E4454F" w14:textId="06849CE4" w:rsidR="00A16C8A" w:rsidRPr="00601B3D" w:rsidRDefault="00260538" w:rsidP="00260538">
            <w:pPr>
              <w:pStyle w:val="Heading5"/>
              <w:spacing w:before="120" w:after="120"/>
              <w:jc w:val="both"/>
              <w:rPr>
                <w:rFonts w:ascii="Mind Meridian" w:hAnsi="Mind Meridian" w:cs="Mind Meridian"/>
              </w:rPr>
            </w:pPr>
            <w:r>
              <w:rPr>
                <w:rFonts w:ascii="Mind Meridian" w:hAnsi="Mind Meridian" w:cs="Mind Meridian"/>
                <w:szCs w:val="24"/>
              </w:rPr>
              <w:t>Archbishop Holgate’s School</w:t>
            </w:r>
            <w:r w:rsidR="00A16C8A" w:rsidRPr="00601B3D">
              <w:rPr>
                <w:rFonts w:ascii="Mind Meridian" w:hAnsi="Mind Meridian" w:cs="Mind Meridian"/>
                <w:szCs w:val="24"/>
              </w:rPr>
              <w:t>, York</w:t>
            </w:r>
            <w:r w:rsidR="00E767B5">
              <w:rPr>
                <w:rFonts w:ascii="Mind Meridian" w:hAnsi="Mind Meridian" w:cs="Mind Meridian"/>
                <w:szCs w:val="24"/>
              </w:rPr>
              <w:t xml:space="preserve"> &amp; remote</w:t>
            </w:r>
          </w:p>
        </w:tc>
      </w:tr>
      <w:tr w:rsidR="00A16C8A" w:rsidRPr="00601B3D" w14:paraId="63D6DE8A" w14:textId="77777777" w:rsidTr="00634EDA">
        <w:trPr>
          <w:gridBefore w:val="1"/>
          <w:wBefore w:w="851" w:type="dxa"/>
          <w:trHeight w:val="406"/>
        </w:trPr>
        <w:tc>
          <w:tcPr>
            <w:tcW w:w="2137" w:type="dxa"/>
            <w:tcBorders>
              <w:top w:val="single" w:sz="4" w:space="0" w:color="auto"/>
              <w:left w:val="single" w:sz="4" w:space="0" w:color="auto"/>
              <w:bottom w:val="single" w:sz="4" w:space="0" w:color="auto"/>
              <w:right w:val="single" w:sz="4" w:space="0" w:color="auto"/>
            </w:tcBorders>
            <w:shd w:val="clear" w:color="auto" w:fill="1300C1" w:themeFill="text2"/>
          </w:tcPr>
          <w:p w14:paraId="28B312DD" w14:textId="77777777" w:rsidR="00A16C8A" w:rsidRPr="00601B3D" w:rsidRDefault="00A16C8A" w:rsidP="00951BA9">
            <w:pPr>
              <w:spacing w:before="120" w:after="120"/>
              <w:ind w:left="176" w:hanging="176"/>
              <w:jc w:val="both"/>
              <w:rPr>
                <w:rFonts w:cs="Mind Meridian"/>
                <w:szCs w:val="24"/>
              </w:rPr>
            </w:pPr>
            <w:r w:rsidRPr="00E3742D">
              <w:rPr>
                <w:rFonts w:cs="Mind Meridian"/>
                <w:b/>
                <w:color w:val="FFFFFF" w:themeColor="background1"/>
                <w:szCs w:val="24"/>
              </w:rPr>
              <w:t>Aim of the role:</w:t>
            </w:r>
          </w:p>
        </w:tc>
        <w:tc>
          <w:tcPr>
            <w:tcW w:w="6793" w:type="dxa"/>
            <w:tcBorders>
              <w:top w:val="single" w:sz="4" w:space="0" w:color="auto"/>
              <w:left w:val="single" w:sz="4" w:space="0" w:color="auto"/>
              <w:bottom w:val="single" w:sz="4" w:space="0" w:color="auto"/>
              <w:right w:val="single" w:sz="4" w:space="0" w:color="auto"/>
            </w:tcBorders>
          </w:tcPr>
          <w:p w14:paraId="78E77DED" w14:textId="78F8DD8B" w:rsidR="00A16C8A" w:rsidRPr="00601B3D" w:rsidRDefault="00C74D73" w:rsidP="00C74D73">
            <w:pPr>
              <w:pStyle w:val="Heading5"/>
              <w:spacing w:before="120" w:after="120"/>
              <w:jc w:val="both"/>
              <w:rPr>
                <w:rFonts w:ascii="Mind Meridian" w:hAnsi="Mind Meridian" w:cs="Mind Meridian"/>
                <w:b/>
                <w:szCs w:val="24"/>
              </w:rPr>
            </w:pPr>
            <w:r>
              <w:rPr>
                <w:rFonts w:ascii="Mind Meridian" w:hAnsi="Mind Meridian" w:cs="Mind Meridian"/>
                <w:szCs w:val="24"/>
              </w:rPr>
              <w:t>Provide</w:t>
            </w:r>
            <w:r w:rsidR="00A16C8A" w:rsidRPr="00601B3D">
              <w:rPr>
                <w:rFonts w:ascii="Mind Meridian" w:hAnsi="Mind Meridian" w:cs="Mind Meridian"/>
                <w:szCs w:val="24"/>
              </w:rPr>
              <w:t xml:space="preserve"> mentor</w:t>
            </w:r>
            <w:r>
              <w:rPr>
                <w:rFonts w:ascii="Mind Meridian" w:hAnsi="Mind Meridian" w:cs="Mind Meridian"/>
                <w:szCs w:val="24"/>
              </w:rPr>
              <w:t>ing</w:t>
            </w:r>
            <w:r w:rsidR="00260538">
              <w:rPr>
                <w:rFonts w:ascii="Mind Meridian" w:hAnsi="Mind Meridian" w:cs="Mind Meridian"/>
                <w:szCs w:val="24"/>
              </w:rPr>
              <w:t xml:space="preserve"> support for</w:t>
            </w:r>
            <w:r>
              <w:rPr>
                <w:rFonts w:ascii="Mind Meridian" w:hAnsi="Mind Meridian" w:cs="Mind Meridian"/>
                <w:szCs w:val="24"/>
              </w:rPr>
              <w:t xml:space="preserve"> secondary age young people</w:t>
            </w:r>
          </w:p>
        </w:tc>
      </w:tr>
      <w:tr w:rsidR="00A16C8A" w:rsidRPr="00601B3D" w14:paraId="180FFA9D" w14:textId="77777777" w:rsidTr="00634EDA">
        <w:trPr>
          <w:gridBefore w:val="1"/>
          <w:wBefore w:w="851" w:type="dxa"/>
        </w:trPr>
        <w:tc>
          <w:tcPr>
            <w:tcW w:w="8930" w:type="dxa"/>
            <w:gridSpan w:val="2"/>
            <w:tcBorders>
              <w:top w:val="single" w:sz="4" w:space="0" w:color="auto"/>
              <w:left w:val="single" w:sz="4" w:space="0" w:color="auto"/>
              <w:bottom w:val="single" w:sz="4" w:space="0" w:color="auto"/>
              <w:right w:val="single" w:sz="4" w:space="0" w:color="auto"/>
            </w:tcBorders>
            <w:shd w:val="clear" w:color="auto" w:fill="1300C1" w:themeFill="text2"/>
          </w:tcPr>
          <w:p w14:paraId="45242E46" w14:textId="77777777" w:rsidR="00A16C8A" w:rsidRPr="00E3742D" w:rsidRDefault="00A16C8A" w:rsidP="00951BA9">
            <w:pPr>
              <w:pStyle w:val="Heading5"/>
              <w:spacing w:before="120" w:after="120"/>
              <w:ind w:left="176" w:hanging="176"/>
              <w:rPr>
                <w:rFonts w:ascii="Mind Meridian" w:hAnsi="Mind Meridian" w:cs="Mind Meridian"/>
                <w:b/>
                <w:bCs/>
                <w:szCs w:val="24"/>
              </w:rPr>
            </w:pPr>
            <w:r w:rsidRPr="00E3742D">
              <w:rPr>
                <w:rFonts w:ascii="Mind Meridian" w:hAnsi="Mind Meridian" w:cs="Mind Meridian"/>
                <w:b/>
                <w:bCs/>
                <w:color w:val="FFFFFF" w:themeColor="background1"/>
                <w:szCs w:val="24"/>
              </w:rPr>
              <w:t>Main Duties</w:t>
            </w:r>
          </w:p>
        </w:tc>
      </w:tr>
      <w:tr w:rsidR="00A16C8A" w:rsidRPr="00601B3D" w14:paraId="7B2DA281" w14:textId="77777777" w:rsidTr="00951BA9">
        <w:trPr>
          <w:gridBefore w:val="1"/>
          <w:wBefore w:w="851" w:type="dxa"/>
          <w:trHeight w:val="2807"/>
        </w:trPr>
        <w:tc>
          <w:tcPr>
            <w:tcW w:w="8930" w:type="dxa"/>
            <w:gridSpan w:val="2"/>
            <w:tcBorders>
              <w:top w:val="single" w:sz="4" w:space="0" w:color="auto"/>
              <w:left w:val="single" w:sz="4" w:space="0" w:color="auto"/>
              <w:bottom w:val="single" w:sz="4" w:space="0" w:color="auto"/>
              <w:right w:val="single" w:sz="4" w:space="0" w:color="auto"/>
            </w:tcBorders>
          </w:tcPr>
          <w:p w14:paraId="380E21F1" w14:textId="24FBFB44" w:rsidR="00A16C8A" w:rsidRPr="00601B3D" w:rsidRDefault="00A16C8A" w:rsidP="00951BA9">
            <w:pPr>
              <w:pStyle w:val="Heading5"/>
              <w:ind w:left="176" w:hanging="176"/>
              <w:jc w:val="both"/>
              <w:rPr>
                <w:rFonts w:ascii="Mind Meridian" w:hAnsi="Mind Meridian" w:cs="Mind Meridian"/>
                <w:b/>
                <w:szCs w:val="24"/>
              </w:rPr>
            </w:pPr>
          </w:p>
          <w:p w14:paraId="55E4D22D" w14:textId="1212FCE5" w:rsidR="00A110BF" w:rsidRPr="00E767B5" w:rsidRDefault="00EA7FF0" w:rsidP="00000790">
            <w:pPr>
              <w:pStyle w:val="ListParagraph"/>
              <w:numPr>
                <w:ilvl w:val="0"/>
                <w:numId w:val="38"/>
              </w:numPr>
              <w:suppressAutoHyphens/>
              <w:autoSpaceDE w:val="0"/>
              <w:autoSpaceDN w:val="0"/>
              <w:adjustRightInd w:val="0"/>
              <w:spacing w:after="0" w:line="240" w:lineRule="auto"/>
              <w:ind w:left="459" w:hanging="283"/>
              <w:rPr>
                <w:rFonts w:cs="Mind Meridian"/>
                <w:szCs w:val="24"/>
              </w:rPr>
            </w:pPr>
            <w:r w:rsidRPr="00E767B5">
              <w:rPr>
                <w:rFonts w:cs="Mind Meridian"/>
                <w:color w:val="auto"/>
                <w:szCs w:val="24"/>
              </w:rPr>
              <w:t>S</w:t>
            </w:r>
            <w:r w:rsidR="00226CD9" w:rsidRPr="00E767B5">
              <w:rPr>
                <w:rFonts w:cs="Mind Meridian"/>
                <w:color w:val="auto"/>
                <w:szCs w:val="24"/>
              </w:rPr>
              <w:t>upport a case list of two to</w:t>
            </w:r>
            <w:r w:rsidR="00CA2444" w:rsidRPr="00E767B5">
              <w:rPr>
                <w:rFonts w:cs="Mind Meridian"/>
                <w:color w:val="auto"/>
                <w:szCs w:val="24"/>
              </w:rPr>
              <w:t xml:space="preserve"> three </w:t>
            </w:r>
            <w:r w:rsidR="00A16C8A" w:rsidRPr="00E767B5">
              <w:rPr>
                <w:rFonts w:cs="Mind Meridian"/>
                <w:color w:val="auto"/>
                <w:szCs w:val="24"/>
              </w:rPr>
              <w:t>young people, offering each client</w:t>
            </w:r>
            <w:r w:rsidR="00C74D73" w:rsidRPr="00E767B5">
              <w:rPr>
                <w:rFonts w:cs="Mind Meridian"/>
                <w:color w:val="auto"/>
                <w:szCs w:val="24"/>
              </w:rPr>
              <w:t xml:space="preserve"> weekly</w:t>
            </w:r>
            <w:r w:rsidR="00A16C8A" w:rsidRPr="00E767B5">
              <w:rPr>
                <w:rFonts w:cs="Mind Meridian"/>
                <w:color w:val="auto"/>
                <w:szCs w:val="24"/>
              </w:rPr>
              <w:t xml:space="preserve"> one </w:t>
            </w:r>
            <w:r w:rsidR="00C74D73" w:rsidRPr="00E767B5">
              <w:rPr>
                <w:rFonts w:cs="Mind Meridian"/>
                <w:color w:val="auto"/>
                <w:szCs w:val="24"/>
              </w:rPr>
              <w:t>hour</w:t>
            </w:r>
            <w:r w:rsidR="00A16C8A" w:rsidRPr="00E767B5">
              <w:rPr>
                <w:rFonts w:cs="Mind Meridian"/>
                <w:color w:val="auto"/>
                <w:szCs w:val="24"/>
              </w:rPr>
              <w:t xml:space="preserve"> 1-1 mentor session (same day &amp; time each week) for </w:t>
            </w:r>
            <w:r w:rsidR="00CA2444" w:rsidRPr="00E767B5">
              <w:rPr>
                <w:rFonts w:cs="Mind Meridian"/>
                <w:color w:val="auto"/>
                <w:szCs w:val="24"/>
              </w:rPr>
              <w:t xml:space="preserve">12 sessions. </w:t>
            </w:r>
            <w:r w:rsidR="00F86383" w:rsidRPr="00E767B5">
              <w:rPr>
                <w:rFonts w:cs="Mind Meridian"/>
                <w:color w:val="auto"/>
                <w:szCs w:val="24"/>
              </w:rPr>
              <w:t xml:space="preserve">In addition, half </w:t>
            </w:r>
            <w:r w:rsidR="00A408A3" w:rsidRPr="00E767B5">
              <w:rPr>
                <w:rFonts w:cs="Mind Meridian"/>
                <w:color w:val="auto"/>
                <w:szCs w:val="24"/>
              </w:rPr>
              <w:t xml:space="preserve">an </w:t>
            </w:r>
            <w:r w:rsidR="00F86383" w:rsidRPr="00E767B5">
              <w:rPr>
                <w:rFonts w:cs="Mind Meridian"/>
                <w:color w:val="auto"/>
                <w:szCs w:val="24"/>
              </w:rPr>
              <w:t xml:space="preserve">hour </w:t>
            </w:r>
            <w:r w:rsidR="00A716C4" w:rsidRPr="00E767B5">
              <w:rPr>
                <w:rFonts w:cs="Mind Meridian"/>
                <w:color w:val="auto"/>
                <w:szCs w:val="24"/>
              </w:rPr>
              <w:t xml:space="preserve">weekly </w:t>
            </w:r>
            <w:r w:rsidR="00F86383" w:rsidRPr="00E767B5">
              <w:rPr>
                <w:rFonts w:cs="Mind Meridian"/>
                <w:color w:val="auto"/>
                <w:szCs w:val="24"/>
              </w:rPr>
              <w:t xml:space="preserve">for writing </w:t>
            </w:r>
            <w:r w:rsidR="00A716C4" w:rsidRPr="00E767B5">
              <w:rPr>
                <w:rFonts w:cs="Mind Meridian"/>
                <w:color w:val="auto"/>
                <w:szCs w:val="24"/>
              </w:rPr>
              <w:t>up session notes.</w:t>
            </w:r>
            <w:r w:rsidR="00C74D73" w:rsidRPr="00E767B5">
              <w:rPr>
                <w:rFonts w:cs="Mind Meridian"/>
                <w:color w:val="auto"/>
                <w:szCs w:val="24"/>
              </w:rPr>
              <w:t xml:space="preserve"> </w:t>
            </w:r>
          </w:p>
          <w:p w14:paraId="7D7CA5F1" w14:textId="77777777" w:rsidR="00E767B5" w:rsidRPr="00E767B5" w:rsidRDefault="00E767B5" w:rsidP="00E767B5">
            <w:pPr>
              <w:pStyle w:val="ListParagraph"/>
              <w:suppressAutoHyphens/>
              <w:autoSpaceDE w:val="0"/>
              <w:autoSpaceDN w:val="0"/>
              <w:adjustRightInd w:val="0"/>
              <w:spacing w:after="0" w:line="240" w:lineRule="auto"/>
              <w:ind w:left="459"/>
              <w:rPr>
                <w:rFonts w:cs="Mind Meridian"/>
                <w:szCs w:val="24"/>
              </w:rPr>
            </w:pPr>
          </w:p>
          <w:p w14:paraId="0B746C27" w14:textId="0CEEC122" w:rsidR="00A16C8A" w:rsidRPr="00601B3D" w:rsidRDefault="00EA7FF0" w:rsidP="00951BA9">
            <w:pPr>
              <w:pStyle w:val="ListParagraph"/>
              <w:numPr>
                <w:ilvl w:val="0"/>
                <w:numId w:val="37"/>
              </w:numPr>
              <w:suppressAutoHyphens/>
              <w:spacing w:after="0" w:line="240" w:lineRule="auto"/>
              <w:ind w:left="459" w:hanging="283"/>
              <w:rPr>
                <w:rFonts w:cs="Mind Meridian"/>
                <w:szCs w:val="24"/>
              </w:rPr>
            </w:pPr>
            <w:r>
              <w:rPr>
                <w:rFonts w:cs="Mind Meridian"/>
                <w:szCs w:val="24"/>
              </w:rPr>
              <w:t>S</w:t>
            </w:r>
            <w:r w:rsidR="00A16C8A">
              <w:rPr>
                <w:rFonts w:cs="Mind Meridian"/>
                <w:szCs w:val="24"/>
              </w:rPr>
              <w:t>et goals with the young person that encourage and support them to develop their resilience, foster healthy relationships, understand their emotions and focus positively on the things that are important to them</w:t>
            </w:r>
            <w:r w:rsidR="00A16C8A" w:rsidRPr="00601B3D">
              <w:rPr>
                <w:rFonts w:cs="Mind Meridian"/>
                <w:szCs w:val="24"/>
              </w:rPr>
              <w:t xml:space="preserve">.  </w:t>
            </w:r>
          </w:p>
          <w:p w14:paraId="0C65D62F" w14:textId="77777777" w:rsidR="00A16C8A" w:rsidRPr="00601B3D" w:rsidRDefault="00A16C8A" w:rsidP="00951BA9">
            <w:pPr>
              <w:pStyle w:val="ListParagraph"/>
              <w:ind w:left="459" w:hanging="283"/>
              <w:rPr>
                <w:rFonts w:cs="Mind Meridian"/>
                <w:szCs w:val="24"/>
              </w:rPr>
            </w:pPr>
          </w:p>
          <w:p w14:paraId="39D67D86" w14:textId="7EE9FECA" w:rsidR="00A16C8A" w:rsidRPr="00601B3D" w:rsidRDefault="00CA2444" w:rsidP="00951BA9">
            <w:pPr>
              <w:pStyle w:val="ListParagraph"/>
              <w:numPr>
                <w:ilvl w:val="0"/>
                <w:numId w:val="38"/>
              </w:numPr>
              <w:autoSpaceDE w:val="0"/>
              <w:autoSpaceDN w:val="0"/>
              <w:adjustRightInd w:val="0"/>
              <w:spacing w:after="0" w:line="240" w:lineRule="auto"/>
              <w:ind w:left="459" w:hanging="283"/>
              <w:rPr>
                <w:rFonts w:cs="Mind Meridian"/>
                <w:szCs w:val="24"/>
              </w:rPr>
            </w:pPr>
            <w:r>
              <w:rPr>
                <w:rFonts w:cs="Mind Meridian"/>
                <w:szCs w:val="24"/>
              </w:rPr>
              <w:t>Take accurate notes</w:t>
            </w:r>
            <w:r w:rsidR="00A16C8A" w:rsidRPr="00601B3D">
              <w:rPr>
                <w:rFonts w:cs="Mind Meridian"/>
                <w:szCs w:val="24"/>
              </w:rPr>
              <w:t xml:space="preserve"> </w:t>
            </w:r>
            <w:r>
              <w:rPr>
                <w:rFonts w:cs="Mind Meridian"/>
                <w:szCs w:val="24"/>
              </w:rPr>
              <w:t>from each session that will be uploaded and kept</w:t>
            </w:r>
            <w:r w:rsidR="00DB1EA2">
              <w:rPr>
                <w:rFonts w:cs="Mind Meridian"/>
                <w:szCs w:val="24"/>
              </w:rPr>
              <w:t xml:space="preserve"> in accordance with</w:t>
            </w:r>
            <w:r>
              <w:rPr>
                <w:rFonts w:cs="Mind Meridian"/>
                <w:szCs w:val="24"/>
              </w:rPr>
              <w:t xml:space="preserve"> our confidentiality and data protection policies on a database. </w:t>
            </w:r>
            <w:r w:rsidR="00A16C8A" w:rsidRPr="00601B3D">
              <w:rPr>
                <w:rFonts w:cs="Mind Meridian"/>
                <w:szCs w:val="24"/>
              </w:rPr>
              <w:t xml:space="preserve"> </w:t>
            </w:r>
            <w:r>
              <w:rPr>
                <w:rFonts w:cs="Mind Meridian"/>
                <w:szCs w:val="24"/>
              </w:rPr>
              <w:t xml:space="preserve">Keep the </w:t>
            </w:r>
            <w:r w:rsidR="00A16C8A" w:rsidRPr="00601B3D">
              <w:rPr>
                <w:rFonts w:cs="Mind Meridian"/>
                <w:szCs w:val="24"/>
              </w:rPr>
              <w:t>Mentor Coordinator informed of any changes in</w:t>
            </w:r>
            <w:r w:rsidR="00A16C8A">
              <w:rPr>
                <w:rFonts w:cs="Mind Meridian"/>
                <w:szCs w:val="24"/>
              </w:rPr>
              <w:t xml:space="preserve"> the young person’s circumstances.</w:t>
            </w:r>
          </w:p>
          <w:p w14:paraId="749A5D36" w14:textId="77777777" w:rsidR="00A16C8A" w:rsidRPr="00601B3D" w:rsidRDefault="00A16C8A" w:rsidP="00951BA9">
            <w:pPr>
              <w:pStyle w:val="ListParagraph"/>
              <w:ind w:left="459" w:hanging="283"/>
              <w:rPr>
                <w:rFonts w:cs="Mind Meridian"/>
                <w:szCs w:val="24"/>
              </w:rPr>
            </w:pPr>
          </w:p>
          <w:p w14:paraId="60F6D128" w14:textId="350FFF16" w:rsidR="00A16C8A" w:rsidRDefault="00A16C8A" w:rsidP="00951BA9">
            <w:pPr>
              <w:pStyle w:val="ListParagraph"/>
              <w:numPr>
                <w:ilvl w:val="0"/>
                <w:numId w:val="37"/>
              </w:numPr>
              <w:suppressAutoHyphens/>
              <w:spacing w:after="0" w:line="240" w:lineRule="auto"/>
              <w:ind w:left="459" w:hanging="283"/>
              <w:rPr>
                <w:rFonts w:cs="Mind Meridian"/>
                <w:szCs w:val="24"/>
              </w:rPr>
            </w:pPr>
            <w:r w:rsidRPr="00601B3D">
              <w:rPr>
                <w:rFonts w:cs="Mind Meridian"/>
                <w:szCs w:val="24"/>
              </w:rPr>
              <w:t xml:space="preserve">Maintain </w:t>
            </w:r>
            <w:r w:rsidR="006E7039">
              <w:rPr>
                <w:rFonts w:cs="Mind Meridian"/>
                <w:szCs w:val="24"/>
              </w:rPr>
              <w:t>boundaries</w:t>
            </w:r>
            <w:r w:rsidR="00712236">
              <w:rPr>
                <w:rFonts w:cs="Mind Meridian"/>
                <w:szCs w:val="24"/>
              </w:rPr>
              <w:t xml:space="preserve"> and c</w:t>
            </w:r>
            <w:r w:rsidRPr="00601B3D">
              <w:rPr>
                <w:rFonts w:cs="Mind Meridian"/>
                <w:szCs w:val="24"/>
              </w:rPr>
              <w:t>onfidential</w:t>
            </w:r>
            <w:r w:rsidR="00712236">
              <w:rPr>
                <w:rFonts w:cs="Mind Meridian"/>
                <w:szCs w:val="24"/>
              </w:rPr>
              <w:t>ity</w:t>
            </w:r>
            <w:r w:rsidR="00F519E5">
              <w:rPr>
                <w:rFonts w:cs="Mind Meridian"/>
                <w:szCs w:val="24"/>
              </w:rPr>
              <w:t xml:space="preserve">, </w:t>
            </w:r>
            <w:r w:rsidR="009874C6">
              <w:rPr>
                <w:rFonts w:cs="Mind Meridian"/>
                <w:szCs w:val="24"/>
              </w:rPr>
              <w:t>other than</w:t>
            </w:r>
            <w:r w:rsidR="00F519E5">
              <w:rPr>
                <w:rFonts w:cs="Mind Meridian"/>
                <w:szCs w:val="24"/>
              </w:rPr>
              <w:t xml:space="preserve"> when </w:t>
            </w:r>
            <w:r w:rsidR="003E176E">
              <w:rPr>
                <w:rFonts w:cs="Mind Meridian"/>
                <w:szCs w:val="24"/>
              </w:rPr>
              <w:t xml:space="preserve">its </w:t>
            </w:r>
            <w:r w:rsidR="00F519E5">
              <w:rPr>
                <w:rFonts w:cs="Mind Meridian"/>
                <w:szCs w:val="24"/>
              </w:rPr>
              <w:t>necessary</w:t>
            </w:r>
            <w:r>
              <w:rPr>
                <w:rFonts w:cs="Mind Meridian"/>
                <w:szCs w:val="24"/>
              </w:rPr>
              <w:t xml:space="preserve"> share information with the Mentoring Coordinator</w:t>
            </w:r>
            <w:r w:rsidRPr="00601B3D">
              <w:rPr>
                <w:rFonts w:cs="Mind Meridian"/>
                <w:szCs w:val="24"/>
              </w:rPr>
              <w:t>.</w:t>
            </w:r>
          </w:p>
          <w:p w14:paraId="77C2E523" w14:textId="366F3B90" w:rsidR="00A16C8A" w:rsidRPr="00601B3D" w:rsidRDefault="00A16C8A" w:rsidP="00951BA9">
            <w:pPr>
              <w:pStyle w:val="ListParagraph"/>
              <w:ind w:left="459" w:hanging="283"/>
              <w:rPr>
                <w:rFonts w:cs="Mind Meridian"/>
                <w:szCs w:val="24"/>
              </w:rPr>
            </w:pPr>
          </w:p>
          <w:p w14:paraId="0ADD685A" w14:textId="592CDC4F" w:rsidR="00A16C8A" w:rsidRPr="00601B3D" w:rsidRDefault="00A16C8A" w:rsidP="00951BA9">
            <w:pPr>
              <w:pStyle w:val="ListParagraph"/>
              <w:numPr>
                <w:ilvl w:val="0"/>
                <w:numId w:val="37"/>
              </w:numPr>
              <w:suppressAutoHyphens/>
              <w:spacing w:after="0" w:line="240" w:lineRule="auto"/>
              <w:ind w:left="459" w:hanging="283"/>
              <w:rPr>
                <w:rFonts w:cs="Mind Meridian"/>
                <w:szCs w:val="24"/>
              </w:rPr>
            </w:pPr>
            <w:r w:rsidRPr="00601B3D">
              <w:rPr>
                <w:rFonts w:cs="Mind Meridian"/>
                <w:szCs w:val="24"/>
              </w:rPr>
              <w:t xml:space="preserve">Engage with </w:t>
            </w:r>
            <w:r w:rsidR="000F1496">
              <w:rPr>
                <w:rFonts w:cs="Mind Meridian"/>
                <w:szCs w:val="24"/>
              </w:rPr>
              <w:t xml:space="preserve">all </w:t>
            </w:r>
            <w:r w:rsidRPr="00601B3D">
              <w:rPr>
                <w:rFonts w:cs="Mind Meridian"/>
                <w:szCs w:val="24"/>
              </w:rPr>
              <w:t xml:space="preserve">training provided </w:t>
            </w:r>
            <w:r>
              <w:rPr>
                <w:rFonts w:cs="Mind Meridian"/>
                <w:szCs w:val="24"/>
              </w:rPr>
              <w:t xml:space="preserve">and </w:t>
            </w:r>
            <w:r w:rsidR="00DB1EA2">
              <w:rPr>
                <w:rFonts w:cs="Mind Meridian"/>
                <w:szCs w:val="24"/>
              </w:rPr>
              <w:t>interest in</w:t>
            </w:r>
            <w:r>
              <w:rPr>
                <w:rFonts w:cs="Mind Meridian"/>
                <w:szCs w:val="24"/>
              </w:rPr>
              <w:t xml:space="preserve"> attend</w:t>
            </w:r>
            <w:r w:rsidR="00DB1EA2">
              <w:rPr>
                <w:rFonts w:cs="Mind Meridian"/>
                <w:szCs w:val="24"/>
              </w:rPr>
              <w:t>ing</w:t>
            </w:r>
            <w:r>
              <w:rPr>
                <w:rFonts w:cs="Mind Meridian"/>
                <w:szCs w:val="24"/>
              </w:rPr>
              <w:t xml:space="preserve"> any additional</w:t>
            </w:r>
            <w:r w:rsidR="00E96109">
              <w:rPr>
                <w:rFonts w:cs="Mind Meridian"/>
                <w:szCs w:val="24"/>
              </w:rPr>
              <w:t xml:space="preserve"> </w:t>
            </w:r>
            <w:r>
              <w:rPr>
                <w:rFonts w:cs="Mind Meridian"/>
                <w:szCs w:val="24"/>
              </w:rPr>
              <w:t>training.</w:t>
            </w:r>
            <w:r w:rsidR="00E96109">
              <w:rPr>
                <w:rFonts w:cs="Mind Meridian"/>
                <w:szCs w:val="24"/>
              </w:rPr>
              <w:t xml:space="preserve"> </w:t>
            </w:r>
            <w:r w:rsidR="00DB1EA2">
              <w:rPr>
                <w:rFonts w:cs="Mind Meridian"/>
                <w:szCs w:val="24"/>
              </w:rPr>
              <w:t>To attend 4 monthly peer support meetings</w:t>
            </w:r>
            <w:r w:rsidR="00017189">
              <w:rPr>
                <w:rFonts w:cs="Mind Meridian"/>
                <w:szCs w:val="24"/>
              </w:rPr>
              <w:t>.</w:t>
            </w:r>
          </w:p>
          <w:p w14:paraId="513B4876" w14:textId="77777777" w:rsidR="00AC1D2D" w:rsidRPr="00AC1D2D" w:rsidRDefault="00AC1D2D" w:rsidP="00AC1D2D">
            <w:pPr>
              <w:pStyle w:val="Heading5"/>
              <w:ind w:left="459"/>
              <w:jc w:val="both"/>
              <w:rPr>
                <w:rFonts w:ascii="Mind Meridian" w:hAnsi="Mind Meridian" w:cs="Mind Meridian"/>
                <w:b/>
                <w:szCs w:val="24"/>
              </w:rPr>
            </w:pPr>
          </w:p>
          <w:p w14:paraId="6EE4E42B" w14:textId="1EB4E310" w:rsidR="00A16C8A" w:rsidRPr="00226CD9" w:rsidRDefault="00C74D73" w:rsidP="00E0348A">
            <w:pPr>
              <w:pStyle w:val="Heading5"/>
              <w:numPr>
                <w:ilvl w:val="0"/>
                <w:numId w:val="37"/>
              </w:numPr>
              <w:ind w:left="459" w:hanging="283"/>
              <w:jc w:val="both"/>
              <w:rPr>
                <w:rFonts w:ascii="Mind Meridian" w:hAnsi="Mind Meridian" w:cs="Mind Meridian"/>
                <w:bCs/>
                <w:color w:val="auto"/>
                <w:szCs w:val="24"/>
              </w:rPr>
            </w:pPr>
            <w:r w:rsidRPr="00226CD9">
              <w:rPr>
                <w:rFonts w:ascii="Mind Meridian" w:hAnsi="Mind Meridian" w:cs="Mind Meridian"/>
                <w:bCs/>
                <w:color w:val="auto"/>
                <w:szCs w:val="24"/>
              </w:rPr>
              <w:t>You do not need a</w:t>
            </w:r>
            <w:r w:rsidR="00A33F72" w:rsidRPr="00226CD9">
              <w:rPr>
                <w:rFonts w:ascii="Mind Meridian" w:hAnsi="Mind Meridian" w:cs="Mind Meridian"/>
                <w:bCs/>
                <w:color w:val="auto"/>
                <w:szCs w:val="24"/>
              </w:rPr>
              <w:t xml:space="preserve"> DBS to apply</w:t>
            </w:r>
            <w:r w:rsidR="00041818" w:rsidRPr="00226CD9">
              <w:rPr>
                <w:rFonts w:ascii="Mind Meridian" w:hAnsi="Mind Meridian" w:cs="Mind Meridian"/>
                <w:bCs/>
                <w:color w:val="auto"/>
                <w:szCs w:val="24"/>
              </w:rPr>
              <w:t>, w</w:t>
            </w:r>
            <w:r w:rsidR="0017447A" w:rsidRPr="00226CD9">
              <w:rPr>
                <w:rFonts w:ascii="Mind Meridian" w:hAnsi="Mind Meridian" w:cs="Mind Meridian"/>
                <w:bCs/>
                <w:color w:val="auto"/>
                <w:szCs w:val="24"/>
              </w:rPr>
              <w:t xml:space="preserve">e arrange </w:t>
            </w:r>
            <w:r w:rsidR="00CB6C74" w:rsidRPr="00226CD9">
              <w:rPr>
                <w:rFonts w:ascii="Mind Meridian" w:hAnsi="Mind Meridian" w:cs="Mind Meridian"/>
                <w:bCs/>
                <w:color w:val="auto"/>
                <w:szCs w:val="24"/>
              </w:rPr>
              <w:t xml:space="preserve">and send off for </w:t>
            </w:r>
            <w:r w:rsidR="0017447A" w:rsidRPr="00226CD9">
              <w:rPr>
                <w:rFonts w:ascii="Mind Meridian" w:hAnsi="Mind Meridian" w:cs="Mind Meridian"/>
                <w:bCs/>
                <w:color w:val="auto"/>
                <w:szCs w:val="24"/>
              </w:rPr>
              <w:t xml:space="preserve">DBS forms for all mentors </w:t>
            </w:r>
            <w:r w:rsidR="00052CD4" w:rsidRPr="00226CD9">
              <w:rPr>
                <w:rFonts w:ascii="Mind Meridian" w:hAnsi="Mind Meridian" w:cs="Mind Meridian"/>
                <w:bCs/>
                <w:color w:val="auto"/>
                <w:szCs w:val="24"/>
              </w:rPr>
              <w:t xml:space="preserve">who pass interview </w:t>
            </w:r>
            <w:r w:rsidR="007F21D8" w:rsidRPr="00226CD9">
              <w:rPr>
                <w:rFonts w:ascii="Mind Meridian" w:hAnsi="Mind Meridian" w:cs="Mind Meridian"/>
                <w:bCs/>
                <w:color w:val="auto"/>
                <w:szCs w:val="24"/>
              </w:rPr>
              <w:t>stage</w:t>
            </w:r>
            <w:r w:rsidR="00041818" w:rsidRPr="00226CD9">
              <w:rPr>
                <w:rFonts w:ascii="Mind Meridian" w:hAnsi="Mind Meridian" w:cs="Mind Meridian"/>
                <w:bCs/>
                <w:color w:val="auto"/>
                <w:szCs w:val="24"/>
              </w:rPr>
              <w:t>.</w:t>
            </w:r>
            <w:r w:rsidR="007F21D8" w:rsidRPr="00226CD9">
              <w:rPr>
                <w:rFonts w:ascii="Mind Meridian" w:hAnsi="Mind Meridian" w:cs="Mind Meridian"/>
                <w:bCs/>
                <w:color w:val="auto"/>
                <w:szCs w:val="24"/>
              </w:rPr>
              <w:t xml:space="preserve"> </w:t>
            </w:r>
            <w:r w:rsidR="00226CD9" w:rsidRPr="00226CD9">
              <w:rPr>
                <w:rFonts w:ascii="Mind Meridian" w:hAnsi="Mind Meridian" w:cs="Mind Meridian"/>
                <w:bCs/>
                <w:color w:val="auto"/>
                <w:szCs w:val="24"/>
              </w:rPr>
              <w:t xml:space="preserve"> </w:t>
            </w:r>
            <w:r w:rsidR="00041818" w:rsidRPr="00226CD9">
              <w:rPr>
                <w:rFonts w:ascii="Mind Meridian" w:hAnsi="Mind Meridian" w:cs="Mind Meridian"/>
                <w:bCs/>
                <w:color w:val="auto"/>
                <w:szCs w:val="24"/>
              </w:rPr>
              <w:t>Y</w:t>
            </w:r>
            <w:r w:rsidR="0017447A" w:rsidRPr="00226CD9">
              <w:rPr>
                <w:rFonts w:ascii="Mind Meridian" w:hAnsi="Mind Meridian" w:cs="Mind Meridian"/>
                <w:bCs/>
                <w:color w:val="auto"/>
                <w:szCs w:val="24"/>
              </w:rPr>
              <w:t xml:space="preserve">ou must </w:t>
            </w:r>
            <w:r w:rsidR="00041818" w:rsidRPr="00226CD9">
              <w:rPr>
                <w:rFonts w:ascii="Mind Meridian" w:hAnsi="Mind Meridian" w:cs="Mind Meridian"/>
                <w:bCs/>
                <w:color w:val="auto"/>
                <w:szCs w:val="24"/>
              </w:rPr>
              <w:t>receive a clear DBS to work with our young people.</w:t>
            </w:r>
          </w:p>
          <w:p w14:paraId="5E1232A4" w14:textId="77777777" w:rsidR="00A16C8A" w:rsidRPr="00601B3D" w:rsidRDefault="00A16C8A" w:rsidP="00951BA9">
            <w:pPr>
              <w:ind w:left="176" w:hanging="176"/>
              <w:rPr>
                <w:rFonts w:cs="Mind Meridian"/>
              </w:rPr>
            </w:pPr>
          </w:p>
        </w:tc>
      </w:tr>
    </w:tbl>
    <w:p w14:paraId="20C02268" w14:textId="24850052" w:rsidR="00A16C8A" w:rsidRDefault="006A0CDD" w:rsidP="00A16C8A">
      <w:pPr>
        <w:rPr>
          <w:rFonts w:cs="Mind Meridian"/>
          <w:szCs w:val="24"/>
        </w:rPr>
      </w:pPr>
      <w:r w:rsidRPr="004775CB">
        <w:rPr>
          <w:noProof/>
          <w:lang w:eastAsia="en-GB"/>
        </w:rPr>
        <w:drawing>
          <wp:anchor distT="0" distB="0" distL="114300" distR="114300" simplePos="0" relativeHeight="251732992" behindDoc="0" locked="0" layoutInCell="1" allowOverlap="1" wp14:anchorId="565CB874" wp14:editId="101D9ACD">
            <wp:simplePos x="0" y="0"/>
            <wp:positionH relativeFrom="page">
              <wp:posOffset>5991489</wp:posOffset>
            </wp:positionH>
            <wp:positionV relativeFrom="page">
              <wp:posOffset>5155</wp:posOffset>
            </wp:positionV>
            <wp:extent cx="1562400" cy="2412000"/>
            <wp:effectExtent l="0" t="0" r="0" b="762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5EDA5CB1" w14:textId="77777777" w:rsidR="00951BA9" w:rsidRDefault="00951BA9" w:rsidP="00A16C8A">
      <w:pPr>
        <w:rPr>
          <w:rFonts w:cs="Mind Meridian"/>
          <w:szCs w:val="24"/>
        </w:rPr>
      </w:pPr>
    </w:p>
    <w:p w14:paraId="1F35296D" w14:textId="77777777" w:rsidR="009D4EE2" w:rsidRDefault="009D4EE2" w:rsidP="00A16C8A">
      <w:pPr>
        <w:rPr>
          <w:rFonts w:cs="Mind Meridian"/>
          <w:szCs w:val="24"/>
        </w:rPr>
      </w:pPr>
    </w:p>
    <w:tbl>
      <w:tblPr>
        <w:tblStyle w:val="TableGrid"/>
        <w:tblW w:w="8931" w:type="dxa"/>
        <w:tblInd w:w="-5" w:type="dxa"/>
        <w:tblLook w:val="04A0" w:firstRow="1" w:lastRow="0" w:firstColumn="1" w:lastColumn="0" w:noHBand="0" w:noVBand="1"/>
      </w:tblPr>
      <w:tblGrid>
        <w:gridCol w:w="1965"/>
        <w:gridCol w:w="4296"/>
        <w:gridCol w:w="2670"/>
      </w:tblGrid>
      <w:tr w:rsidR="00A16C8A" w:rsidRPr="00601B3D" w14:paraId="028AA11C" w14:textId="77777777" w:rsidTr="00634EDA">
        <w:tc>
          <w:tcPr>
            <w:tcW w:w="8931" w:type="dxa"/>
            <w:gridSpan w:val="3"/>
            <w:shd w:val="clear" w:color="auto" w:fill="1300C1" w:themeFill="text2"/>
          </w:tcPr>
          <w:p w14:paraId="54C41C9D" w14:textId="3B1D2075" w:rsidR="00A16C8A" w:rsidRPr="009756E8" w:rsidRDefault="00A16C8A" w:rsidP="007443F0">
            <w:pPr>
              <w:spacing w:before="120" w:after="120"/>
              <w:jc w:val="center"/>
              <w:rPr>
                <w:rFonts w:cs="Mind Meridian"/>
                <w:b/>
                <w:color w:val="FFFFFF" w:themeColor="background1"/>
                <w:szCs w:val="24"/>
              </w:rPr>
            </w:pPr>
            <w:r w:rsidRPr="009756E8">
              <w:rPr>
                <w:rFonts w:cs="Mind Meridian"/>
                <w:b/>
                <w:color w:val="FFFFFF" w:themeColor="background1"/>
                <w:szCs w:val="24"/>
              </w:rPr>
              <w:t>Person Specification</w:t>
            </w:r>
          </w:p>
        </w:tc>
      </w:tr>
      <w:tr w:rsidR="00A16C8A" w:rsidRPr="00601B3D" w14:paraId="7F350F7F" w14:textId="77777777" w:rsidTr="00EA7FF0">
        <w:tc>
          <w:tcPr>
            <w:tcW w:w="1965" w:type="dxa"/>
            <w:shd w:val="clear" w:color="auto" w:fill="1300C1" w:themeFill="text2"/>
          </w:tcPr>
          <w:p w14:paraId="1B535C22" w14:textId="77777777" w:rsidR="00A16C8A" w:rsidRPr="009756E8" w:rsidRDefault="00A16C8A" w:rsidP="007443F0">
            <w:pPr>
              <w:spacing w:before="120" w:after="120"/>
              <w:rPr>
                <w:rFonts w:cs="Mind Meridian"/>
                <w:color w:val="FFFFFF" w:themeColor="background1"/>
                <w:szCs w:val="24"/>
              </w:rPr>
            </w:pPr>
          </w:p>
        </w:tc>
        <w:tc>
          <w:tcPr>
            <w:tcW w:w="4296" w:type="dxa"/>
            <w:shd w:val="clear" w:color="auto" w:fill="1300C1" w:themeFill="text2"/>
          </w:tcPr>
          <w:p w14:paraId="6802373A" w14:textId="611646AF" w:rsidR="00A16C8A" w:rsidRPr="009756E8" w:rsidRDefault="00A16C8A" w:rsidP="007443F0">
            <w:pPr>
              <w:spacing w:before="120" w:after="120"/>
              <w:rPr>
                <w:rFonts w:cs="Mind Meridian"/>
                <w:b/>
                <w:color w:val="FFFFFF" w:themeColor="background1"/>
                <w:szCs w:val="24"/>
              </w:rPr>
            </w:pPr>
            <w:r w:rsidRPr="009756E8">
              <w:rPr>
                <w:rFonts w:cs="Mind Meridian"/>
                <w:b/>
                <w:color w:val="FFFFFF" w:themeColor="background1"/>
                <w:szCs w:val="24"/>
              </w:rPr>
              <w:t>Essential</w:t>
            </w:r>
          </w:p>
        </w:tc>
        <w:tc>
          <w:tcPr>
            <w:tcW w:w="2670" w:type="dxa"/>
            <w:shd w:val="clear" w:color="auto" w:fill="1300C1" w:themeFill="text2"/>
          </w:tcPr>
          <w:p w14:paraId="380DA9BA" w14:textId="41CE1362" w:rsidR="00A16C8A" w:rsidRPr="009756E8" w:rsidRDefault="00A16C8A" w:rsidP="007443F0">
            <w:pPr>
              <w:spacing w:before="120" w:after="120"/>
              <w:rPr>
                <w:rFonts w:cs="Mind Meridian"/>
                <w:b/>
                <w:color w:val="FFFFFF" w:themeColor="background1"/>
                <w:szCs w:val="24"/>
              </w:rPr>
            </w:pPr>
            <w:r w:rsidRPr="009756E8">
              <w:rPr>
                <w:rFonts w:cs="Mind Meridian"/>
                <w:b/>
                <w:color w:val="FFFFFF" w:themeColor="background1"/>
                <w:szCs w:val="24"/>
              </w:rPr>
              <w:t>Desirable</w:t>
            </w:r>
          </w:p>
        </w:tc>
      </w:tr>
      <w:tr w:rsidR="00A16C8A" w:rsidRPr="00601B3D" w14:paraId="341045C6" w14:textId="77777777" w:rsidTr="00634EDA">
        <w:trPr>
          <w:trHeight w:val="472"/>
        </w:trPr>
        <w:tc>
          <w:tcPr>
            <w:tcW w:w="1965" w:type="dxa"/>
            <w:shd w:val="clear" w:color="auto" w:fill="1300C1" w:themeFill="text2"/>
            <w:vAlign w:val="center"/>
          </w:tcPr>
          <w:p w14:paraId="31A06D8E" w14:textId="77777777" w:rsidR="00A16C8A" w:rsidRPr="009756E8" w:rsidRDefault="00A16C8A" w:rsidP="007443F0">
            <w:pPr>
              <w:spacing w:before="120" w:after="120"/>
              <w:rPr>
                <w:rFonts w:cs="Mind Meridian"/>
                <w:b/>
                <w:color w:val="FFFFFF" w:themeColor="background1"/>
                <w:szCs w:val="24"/>
              </w:rPr>
            </w:pPr>
            <w:r w:rsidRPr="009756E8">
              <w:rPr>
                <w:rFonts w:cs="Mind Meridian"/>
                <w:b/>
                <w:color w:val="FFFFFF" w:themeColor="background1"/>
                <w:szCs w:val="24"/>
              </w:rPr>
              <w:t>Experience</w:t>
            </w:r>
          </w:p>
        </w:tc>
        <w:tc>
          <w:tcPr>
            <w:tcW w:w="4296" w:type="dxa"/>
          </w:tcPr>
          <w:p w14:paraId="7297A225" w14:textId="475F35E4" w:rsidR="00A16C8A" w:rsidRPr="00601B3D" w:rsidRDefault="003A1EEC" w:rsidP="007443F0">
            <w:pPr>
              <w:autoSpaceDE w:val="0"/>
              <w:autoSpaceDN w:val="0"/>
              <w:adjustRightInd w:val="0"/>
              <w:spacing w:before="120" w:after="120"/>
              <w:rPr>
                <w:rFonts w:cs="Mind Meridian"/>
                <w:szCs w:val="24"/>
              </w:rPr>
            </w:pPr>
            <w:r>
              <w:rPr>
                <w:rFonts w:cs="Mind Meridian"/>
                <w:szCs w:val="24"/>
              </w:rPr>
              <w:t>An understanding</w:t>
            </w:r>
            <w:r w:rsidR="00A16C8A">
              <w:rPr>
                <w:rFonts w:cs="Mind Meridian"/>
                <w:szCs w:val="24"/>
              </w:rPr>
              <w:t xml:space="preserve"> </w:t>
            </w:r>
            <w:r w:rsidR="00A16C8A" w:rsidRPr="00601B3D">
              <w:rPr>
                <w:rFonts w:cs="Mind Meridian"/>
                <w:szCs w:val="24"/>
              </w:rPr>
              <w:t>of the needs of young people experiencing diffic</w:t>
            </w:r>
            <w:r w:rsidR="00A16C8A">
              <w:rPr>
                <w:rFonts w:cs="Mind Meridian"/>
                <w:szCs w:val="24"/>
              </w:rPr>
              <w:t>ulties with their mental health</w:t>
            </w:r>
            <w:r w:rsidR="00A16C8A" w:rsidRPr="00601B3D">
              <w:rPr>
                <w:rFonts w:cs="Mind Meridian"/>
                <w:szCs w:val="24"/>
              </w:rPr>
              <w:t xml:space="preserve"> </w:t>
            </w:r>
            <w:r w:rsidR="00A16C8A">
              <w:rPr>
                <w:rFonts w:cs="Mind Meridian"/>
                <w:szCs w:val="24"/>
              </w:rPr>
              <w:t>(e.g.</w:t>
            </w:r>
            <w:r w:rsidR="00A16C8A" w:rsidRPr="00601B3D">
              <w:rPr>
                <w:rFonts w:cs="Mind Meridian"/>
                <w:szCs w:val="24"/>
              </w:rPr>
              <w:t xml:space="preserve"> lived experience, volunteering or personal circumstances i.e. supporting friends or family members</w:t>
            </w:r>
            <w:r w:rsidR="00A16C8A">
              <w:rPr>
                <w:rFonts w:cs="Mind Meridian"/>
                <w:szCs w:val="24"/>
              </w:rPr>
              <w:t>)</w:t>
            </w:r>
            <w:r w:rsidR="00A16C8A" w:rsidRPr="00601B3D">
              <w:rPr>
                <w:rFonts w:cs="Mind Meridian"/>
                <w:szCs w:val="24"/>
              </w:rPr>
              <w:t>.</w:t>
            </w:r>
          </w:p>
        </w:tc>
        <w:tc>
          <w:tcPr>
            <w:tcW w:w="2670" w:type="dxa"/>
          </w:tcPr>
          <w:p w14:paraId="3E34632C" w14:textId="77777777" w:rsidR="00A16C8A" w:rsidRPr="00601B3D" w:rsidRDefault="00A16C8A" w:rsidP="007443F0">
            <w:pPr>
              <w:autoSpaceDE w:val="0"/>
              <w:autoSpaceDN w:val="0"/>
              <w:adjustRightInd w:val="0"/>
              <w:spacing w:before="120" w:after="120"/>
              <w:rPr>
                <w:rFonts w:cs="Mind Meridian"/>
                <w:szCs w:val="24"/>
              </w:rPr>
            </w:pPr>
            <w:r w:rsidRPr="00601B3D">
              <w:rPr>
                <w:rFonts w:cs="Mind Meridian"/>
                <w:szCs w:val="24"/>
              </w:rPr>
              <w:t>Recent experience of working with young people experiencing difficulties with their mental health.</w:t>
            </w:r>
          </w:p>
          <w:p w14:paraId="7ACD6107" w14:textId="77777777" w:rsidR="00A16C8A" w:rsidRPr="00601B3D" w:rsidRDefault="00A16C8A" w:rsidP="007443F0">
            <w:pPr>
              <w:spacing w:before="120" w:after="120"/>
              <w:rPr>
                <w:rFonts w:cs="Mind Meridian"/>
                <w:szCs w:val="24"/>
              </w:rPr>
            </w:pPr>
          </w:p>
        </w:tc>
      </w:tr>
      <w:tr w:rsidR="00A16C8A" w:rsidRPr="00601B3D" w14:paraId="55FE2638" w14:textId="77777777" w:rsidTr="00634EDA">
        <w:trPr>
          <w:trHeight w:val="1378"/>
        </w:trPr>
        <w:tc>
          <w:tcPr>
            <w:tcW w:w="1965" w:type="dxa"/>
            <w:vMerge w:val="restart"/>
            <w:shd w:val="clear" w:color="auto" w:fill="1300C1" w:themeFill="text2"/>
            <w:vAlign w:val="center"/>
          </w:tcPr>
          <w:p w14:paraId="6F519D0F" w14:textId="77777777" w:rsidR="00A16C8A" w:rsidRPr="009756E8" w:rsidRDefault="00A16C8A" w:rsidP="007443F0">
            <w:pPr>
              <w:spacing w:before="120" w:after="120"/>
              <w:rPr>
                <w:rFonts w:cs="Mind Meridian"/>
                <w:b/>
                <w:color w:val="FFFFFF" w:themeColor="background1"/>
                <w:szCs w:val="24"/>
              </w:rPr>
            </w:pPr>
            <w:r w:rsidRPr="009756E8">
              <w:rPr>
                <w:rFonts w:cs="Mind Meridian"/>
                <w:b/>
                <w:color w:val="FFFFFF" w:themeColor="background1"/>
                <w:szCs w:val="24"/>
              </w:rPr>
              <w:t>Knowledge and Understanding</w:t>
            </w:r>
          </w:p>
        </w:tc>
        <w:tc>
          <w:tcPr>
            <w:tcW w:w="4296" w:type="dxa"/>
          </w:tcPr>
          <w:p w14:paraId="29034A60" w14:textId="77777777" w:rsidR="00A16C8A" w:rsidRPr="00601B3D" w:rsidRDefault="00A16C8A" w:rsidP="007443F0">
            <w:pPr>
              <w:autoSpaceDE w:val="0"/>
              <w:autoSpaceDN w:val="0"/>
              <w:adjustRightInd w:val="0"/>
              <w:spacing w:before="120" w:after="120"/>
              <w:rPr>
                <w:rFonts w:cs="Mind Meridian"/>
                <w:szCs w:val="24"/>
              </w:rPr>
            </w:pPr>
            <w:r w:rsidRPr="00601B3D">
              <w:rPr>
                <w:rFonts w:cs="Mind Meridian"/>
                <w:szCs w:val="24"/>
              </w:rPr>
              <w:t>Some knowledge and understanding of mental ill-health and recovery.</w:t>
            </w:r>
          </w:p>
        </w:tc>
        <w:tc>
          <w:tcPr>
            <w:tcW w:w="2670" w:type="dxa"/>
          </w:tcPr>
          <w:p w14:paraId="7E491D83" w14:textId="77777777" w:rsidR="00A16C8A" w:rsidRPr="00601B3D" w:rsidRDefault="00A16C8A" w:rsidP="003F287E">
            <w:pPr>
              <w:spacing w:before="120" w:after="120"/>
              <w:rPr>
                <w:rFonts w:cs="Mind Meridian"/>
                <w:szCs w:val="24"/>
              </w:rPr>
            </w:pPr>
            <w:r w:rsidRPr="00601B3D">
              <w:rPr>
                <w:rFonts w:cs="Mind Meridian"/>
                <w:szCs w:val="24"/>
              </w:rPr>
              <w:t>Knowledge of safeguarding children and young people.</w:t>
            </w:r>
          </w:p>
        </w:tc>
      </w:tr>
      <w:tr w:rsidR="00A16C8A" w:rsidRPr="00601B3D" w14:paraId="51323A53" w14:textId="77777777" w:rsidTr="00634EDA">
        <w:trPr>
          <w:trHeight w:val="421"/>
        </w:trPr>
        <w:tc>
          <w:tcPr>
            <w:tcW w:w="1965" w:type="dxa"/>
            <w:vMerge/>
            <w:shd w:val="clear" w:color="auto" w:fill="1300C1" w:themeFill="text2"/>
            <w:vAlign w:val="center"/>
          </w:tcPr>
          <w:p w14:paraId="120D2776" w14:textId="77777777" w:rsidR="00A16C8A" w:rsidRPr="009756E8" w:rsidRDefault="00A16C8A" w:rsidP="007443F0">
            <w:pPr>
              <w:spacing w:before="120" w:after="120"/>
              <w:rPr>
                <w:rFonts w:cs="Mind Meridian"/>
                <w:color w:val="FFFFFF" w:themeColor="background1"/>
                <w:szCs w:val="24"/>
              </w:rPr>
            </w:pPr>
          </w:p>
        </w:tc>
        <w:tc>
          <w:tcPr>
            <w:tcW w:w="4296" w:type="dxa"/>
            <w:vAlign w:val="center"/>
          </w:tcPr>
          <w:p w14:paraId="1DAF89AD" w14:textId="77777777" w:rsidR="00A16C8A" w:rsidRPr="00601B3D" w:rsidRDefault="00A16C8A" w:rsidP="007443F0">
            <w:pPr>
              <w:spacing w:before="120" w:after="120"/>
              <w:rPr>
                <w:rFonts w:cs="Mind Meridian"/>
                <w:szCs w:val="24"/>
              </w:rPr>
            </w:pPr>
            <w:r w:rsidRPr="00601B3D">
              <w:rPr>
                <w:rFonts w:cs="Mind Meridian"/>
                <w:szCs w:val="24"/>
              </w:rPr>
              <w:t>Strong interpersonal and communication skills.</w:t>
            </w:r>
          </w:p>
        </w:tc>
        <w:tc>
          <w:tcPr>
            <w:tcW w:w="2670" w:type="dxa"/>
            <w:vAlign w:val="center"/>
          </w:tcPr>
          <w:p w14:paraId="724160FA" w14:textId="77777777" w:rsidR="00A16C8A" w:rsidRPr="00601B3D" w:rsidRDefault="00A16C8A" w:rsidP="007443F0">
            <w:pPr>
              <w:spacing w:before="120" w:after="120"/>
              <w:rPr>
                <w:rFonts w:cs="Mind Meridian"/>
                <w:szCs w:val="24"/>
              </w:rPr>
            </w:pPr>
          </w:p>
        </w:tc>
      </w:tr>
      <w:tr w:rsidR="00A16C8A" w:rsidRPr="00601B3D" w14:paraId="348E8E46" w14:textId="77777777" w:rsidTr="00634EDA">
        <w:tc>
          <w:tcPr>
            <w:tcW w:w="1965" w:type="dxa"/>
            <w:vMerge/>
            <w:shd w:val="clear" w:color="auto" w:fill="1300C1" w:themeFill="text2"/>
            <w:vAlign w:val="center"/>
          </w:tcPr>
          <w:p w14:paraId="0EF46463" w14:textId="77777777" w:rsidR="00A16C8A" w:rsidRPr="009756E8" w:rsidRDefault="00A16C8A" w:rsidP="007443F0">
            <w:pPr>
              <w:spacing w:before="120" w:after="120"/>
              <w:rPr>
                <w:rFonts w:cs="Mind Meridian"/>
                <w:b/>
                <w:color w:val="FFFFFF" w:themeColor="background1"/>
                <w:szCs w:val="24"/>
              </w:rPr>
            </w:pPr>
          </w:p>
        </w:tc>
        <w:tc>
          <w:tcPr>
            <w:tcW w:w="4296" w:type="dxa"/>
            <w:vAlign w:val="center"/>
          </w:tcPr>
          <w:p w14:paraId="50BBE276" w14:textId="77777777" w:rsidR="00A16C8A" w:rsidRPr="00601B3D" w:rsidRDefault="00A16C8A" w:rsidP="007443F0">
            <w:pPr>
              <w:spacing w:before="120" w:after="120"/>
              <w:rPr>
                <w:rFonts w:cs="Mind Meridian"/>
                <w:szCs w:val="24"/>
              </w:rPr>
            </w:pPr>
            <w:r w:rsidRPr="00601B3D">
              <w:rPr>
                <w:rFonts w:cs="Mind Meridian"/>
                <w:szCs w:val="24"/>
              </w:rPr>
              <w:t>Ability to relate and empathise with Young People and maintain a non-judgemental and supportive relationship.</w:t>
            </w:r>
          </w:p>
        </w:tc>
        <w:tc>
          <w:tcPr>
            <w:tcW w:w="2670" w:type="dxa"/>
            <w:vAlign w:val="center"/>
          </w:tcPr>
          <w:p w14:paraId="52EBA10F" w14:textId="77777777" w:rsidR="00A16C8A" w:rsidRPr="00601B3D" w:rsidRDefault="00A16C8A" w:rsidP="007443F0">
            <w:pPr>
              <w:spacing w:before="120" w:after="120"/>
              <w:rPr>
                <w:rFonts w:cs="Mind Meridian"/>
                <w:szCs w:val="24"/>
              </w:rPr>
            </w:pPr>
          </w:p>
        </w:tc>
      </w:tr>
      <w:tr w:rsidR="00A16C8A" w:rsidRPr="00601B3D" w14:paraId="003AC2A2" w14:textId="77777777" w:rsidTr="00634EDA">
        <w:tc>
          <w:tcPr>
            <w:tcW w:w="1965" w:type="dxa"/>
            <w:vMerge/>
            <w:shd w:val="clear" w:color="auto" w:fill="1300C1" w:themeFill="text2"/>
            <w:vAlign w:val="center"/>
          </w:tcPr>
          <w:p w14:paraId="5BF4D464" w14:textId="77777777" w:rsidR="00A16C8A" w:rsidRPr="009756E8" w:rsidRDefault="00A16C8A" w:rsidP="007443F0">
            <w:pPr>
              <w:spacing w:before="120" w:after="120"/>
              <w:rPr>
                <w:rFonts w:cs="Mind Meridian"/>
                <w:b/>
                <w:color w:val="FFFFFF" w:themeColor="background1"/>
                <w:szCs w:val="24"/>
              </w:rPr>
            </w:pPr>
          </w:p>
        </w:tc>
        <w:tc>
          <w:tcPr>
            <w:tcW w:w="4296" w:type="dxa"/>
            <w:vAlign w:val="center"/>
          </w:tcPr>
          <w:p w14:paraId="5A84ECAC" w14:textId="77777777" w:rsidR="00A16C8A" w:rsidRPr="00601B3D" w:rsidRDefault="00A16C8A" w:rsidP="007443F0">
            <w:pPr>
              <w:autoSpaceDE w:val="0"/>
              <w:autoSpaceDN w:val="0"/>
              <w:adjustRightInd w:val="0"/>
              <w:spacing w:before="120" w:after="120"/>
              <w:rPr>
                <w:rFonts w:cs="Mind Meridian"/>
                <w:szCs w:val="24"/>
              </w:rPr>
            </w:pPr>
            <w:r w:rsidRPr="00601B3D">
              <w:rPr>
                <w:rFonts w:cs="Mind Meridian"/>
                <w:szCs w:val="24"/>
              </w:rPr>
              <w:t>Ability to maintain clear boundaries with users of the service.</w:t>
            </w:r>
          </w:p>
        </w:tc>
        <w:tc>
          <w:tcPr>
            <w:tcW w:w="2670" w:type="dxa"/>
            <w:vAlign w:val="center"/>
          </w:tcPr>
          <w:p w14:paraId="3878755A" w14:textId="77777777" w:rsidR="00A16C8A" w:rsidRPr="00601B3D" w:rsidRDefault="00A16C8A" w:rsidP="007443F0">
            <w:pPr>
              <w:spacing w:before="120" w:after="120"/>
              <w:rPr>
                <w:rFonts w:cs="Mind Meridian"/>
                <w:szCs w:val="24"/>
              </w:rPr>
            </w:pPr>
          </w:p>
        </w:tc>
      </w:tr>
      <w:tr w:rsidR="00A16C8A" w:rsidRPr="00601B3D" w14:paraId="539393C4" w14:textId="77777777" w:rsidTr="00634EDA">
        <w:trPr>
          <w:trHeight w:val="421"/>
        </w:trPr>
        <w:tc>
          <w:tcPr>
            <w:tcW w:w="1965" w:type="dxa"/>
            <w:vMerge/>
            <w:shd w:val="clear" w:color="auto" w:fill="1300C1" w:themeFill="text2"/>
            <w:vAlign w:val="center"/>
          </w:tcPr>
          <w:p w14:paraId="69497885" w14:textId="77777777" w:rsidR="00A16C8A" w:rsidRPr="009756E8" w:rsidRDefault="00A16C8A" w:rsidP="007443F0">
            <w:pPr>
              <w:spacing w:before="120" w:after="120"/>
              <w:rPr>
                <w:rFonts w:cs="Mind Meridian"/>
                <w:color w:val="FFFFFF" w:themeColor="background1"/>
                <w:szCs w:val="24"/>
              </w:rPr>
            </w:pPr>
          </w:p>
        </w:tc>
        <w:tc>
          <w:tcPr>
            <w:tcW w:w="4296" w:type="dxa"/>
          </w:tcPr>
          <w:p w14:paraId="42A184F2" w14:textId="77777777" w:rsidR="00A16C8A" w:rsidRPr="00601B3D" w:rsidRDefault="00A16C8A" w:rsidP="007443F0">
            <w:pPr>
              <w:spacing w:before="120" w:after="120"/>
              <w:rPr>
                <w:rFonts w:cs="Mind Meridian"/>
                <w:szCs w:val="24"/>
              </w:rPr>
            </w:pPr>
            <w:r w:rsidRPr="00601B3D">
              <w:rPr>
                <w:rFonts w:cs="Mind Meridian"/>
                <w:szCs w:val="24"/>
              </w:rPr>
              <w:t>Understanding of confidentiality.</w:t>
            </w:r>
          </w:p>
        </w:tc>
        <w:tc>
          <w:tcPr>
            <w:tcW w:w="2670" w:type="dxa"/>
            <w:vAlign w:val="center"/>
          </w:tcPr>
          <w:p w14:paraId="49761F17" w14:textId="77777777" w:rsidR="00A16C8A" w:rsidRPr="00601B3D" w:rsidRDefault="00A16C8A" w:rsidP="007443F0">
            <w:pPr>
              <w:spacing w:before="120" w:after="120"/>
              <w:rPr>
                <w:rFonts w:cs="Mind Meridian"/>
                <w:szCs w:val="24"/>
              </w:rPr>
            </w:pPr>
          </w:p>
        </w:tc>
      </w:tr>
      <w:tr w:rsidR="00A16C8A" w:rsidRPr="00601B3D" w14:paraId="7DFCA619" w14:textId="77777777" w:rsidTr="00634EDA">
        <w:trPr>
          <w:trHeight w:val="417"/>
        </w:trPr>
        <w:tc>
          <w:tcPr>
            <w:tcW w:w="1965" w:type="dxa"/>
            <w:vMerge/>
            <w:shd w:val="clear" w:color="auto" w:fill="1300C1" w:themeFill="text2"/>
          </w:tcPr>
          <w:p w14:paraId="5F989AF2" w14:textId="77777777" w:rsidR="00A16C8A" w:rsidRPr="009756E8" w:rsidRDefault="00A16C8A" w:rsidP="007443F0">
            <w:pPr>
              <w:spacing w:before="120" w:after="120"/>
              <w:rPr>
                <w:rFonts w:cs="Mind Meridian"/>
                <w:b/>
                <w:color w:val="FFFFFF" w:themeColor="background1"/>
                <w:szCs w:val="24"/>
              </w:rPr>
            </w:pPr>
          </w:p>
        </w:tc>
        <w:tc>
          <w:tcPr>
            <w:tcW w:w="4296" w:type="dxa"/>
          </w:tcPr>
          <w:p w14:paraId="7C7D2075" w14:textId="77777777" w:rsidR="00A16C8A" w:rsidRPr="00601B3D" w:rsidRDefault="00A16C8A" w:rsidP="007443F0">
            <w:pPr>
              <w:autoSpaceDE w:val="0"/>
              <w:autoSpaceDN w:val="0"/>
              <w:adjustRightInd w:val="0"/>
              <w:spacing w:before="120" w:after="120"/>
              <w:rPr>
                <w:rFonts w:cs="Mind Meridian"/>
                <w:szCs w:val="24"/>
              </w:rPr>
            </w:pPr>
            <w:r w:rsidRPr="00601B3D">
              <w:rPr>
                <w:rFonts w:cs="Mind Meridian"/>
                <w:szCs w:val="24"/>
              </w:rPr>
              <w:t>Good level of IT competence.</w:t>
            </w:r>
          </w:p>
        </w:tc>
        <w:tc>
          <w:tcPr>
            <w:tcW w:w="2670" w:type="dxa"/>
            <w:vAlign w:val="center"/>
          </w:tcPr>
          <w:p w14:paraId="675333F2" w14:textId="77777777" w:rsidR="00A16C8A" w:rsidRPr="00601B3D" w:rsidRDefault="00A16C8A" w:rsidP="007443F0">
            <w:pPr>
              <w:spacing w:before="120" w:after="120"/>
              <w:rPr>
                <w:rFonts w:cs="Mind Meridian"/>
                <w:szCs w:val="24"/>
              </w:rPr>
            </w:pPr>
          </w:p>
        </w:tc>
      </w:tr>
      <w:tr w:rsidR="00A16C8A" w:rsidRPr="00601B3D" w14:paraId="3192622A" w14:textId="77777777" w:rsidTr="00634EDA">
        <w:trPr>
          <w:trHeight w:val="417"/>
        </w:trPr>
        <w:tc>
          <w:tcPr>
            <w:tcW w:w="1965" w:type="dxa"/>
            <w:vMerge w:val="restart"/>
            <w:shd w:val="clear" w:color="auto" w:fill="1300C1" w:themeFill="text2"/>
            <w:vAlign w:val="center"/>
          </w:tcPr>
          <w:p w14:paraId="1C9CEC00" w14:textId="77777777" w:rsidR="00A16C8A" w:rsidRPr="009756E8" w:rsidRDefault="00A16C8A" w:rsidP="007443F0">
            <w:pPr>
              <w:spacing w:before="120" w:after="120"/>
              <w:rPr>
                <w:rFonts w:cs="Mind Meridian"/>
                <w:b/>
                <w:color w:val="FFFFFF" w:themeColor="background1"/>
                <w:szCs w:val="24"/>
              </w:rPr>
            </w:pPr>
            <w:r w:rsidRPr="009756E8">
              <w:rPr>
                <w:rFonts w:cs="Mind Meridian"/>
                <w:b/>
                <w:color w:val="FFFFFF" w:themeColor="background1"/>
                <w:szCs w:val="24"/>
              </w:rPr>
              <w:t>Personal Attributes</w:t>
            </w:r>
          </w:p>
        </w:tc>
        <w:tc>
          <w:tcPr>
            <w:tcW w:w="4296" w:type="dxa"/>
            <w:vAlign w:val="center"/>
          </w:tcPr>
          <w:p w14:paraId="4B1671E0" w14:textId="77777777" w:rsidR="00A16C8A" w:rsidRPr="00601B3D" w:rsidRDefault="00A16C8A" w:rsidP="007443F0">
            <w:pPr>
              <w:spacing w:before="120" w:after="120"/>
              <w:rPr>
                <w:rFonts w:cs="Mind Meridian"/>
                <w:szCs w:val="24"/>
              </w:rPr>
            </w:pPr>
            <w:r>
              <w:rPr>
                <w:rFonts w:cs="Mind Meridian"/>
                <w:szCs w:val="24"/>
              </w:rPr>
              <w:t xml:space="preserve">Passionate about young people’s mental health and wellbeing. </w:t>
            </w:r>
          </w:p>
        </w:tc>
        <w:tc>
          <w:tcPr>
            <w:tcW w:w="2670" w:type="dxa"/>
          </w:tcPr>
          <w:p w14:paraId="371B68DB" w14:textId="77777777" w:rsidR="00A16C8A" w:rsidRPr="00601B3D" w:rsidRDefault="00A16C8A" w:rsidP="007443F0">
            <w:pPr>
              <w:spacing w:before="120" w:after="120"/>
              <w:rPr>
                <w:rFonts w:cs="Mind Meridian"/>
                <w:szCs w:val="24"/>
              </w:rPr>
            </w:pPr>
          </w:p>
        </w:tc>
      </w:tr>
      <w:tr w:rsidR="00A16C8A" w:rsidRPr="00601B3D" w14:paraId="4091101A" w14:textId="77777777" w:rsidTr="00634EDA">
        <w:trPr>
          <w:trHeight w:val="417"/>
        </w:trPr>
        <w:tc>
          <w:tcPr>
            <w:tcW w:w="1965" w:type="dxa"/>
            <w:vMerge/>
            <w:shd w:val="clear" w:color="auto" w:fill="1300C1" w:themeFill="text2"/>
            <w:vAlign w:val="center"/>
          </w:tcPr>
          <w:p w14:paraId="57CCBF78" w14:textId="77777777" w:rsidR="00A16C8A" w:rsidRPr="00601B3D" w:rsidRDefault="00A16C8A" w:rsidP="007443F0">
            <w:pPr>
              <w:spacing w:before="120" w:after="120"/>
              <w:rPr>
                <w:rFonts w:cs="Mind Meridian"/>
                <w:b/>
                <w:szCs w:val="24"/>
              </w:rPr>
            </w:pPr>
          </w:p>
        </w:tc>
        <w:tc>
          <w:tcPr>
            <w:tcW w:w="4296" w:type="dxa"/>
            <w:vAlign w:val="center"/>
          </w:tcPr>
          <w:p w14:paraId="64DA531B" w14:textId="77777777" w:rsidR="00A16C8A" w:rsidRPr="00601B3D" w:rsidRDefault="00A16C8A" w:rsidP="007443F0">
            <w:pPr>
              <w:spacing w:before="120" w:after="120"/>
              <w:rPr>
                <w:rFonts w:cs="Mind Meridian"/>
                <w:szCs w:val="24"/>
              </w:rPr>
            </w:pPr>
            <w:r w:rsidRPr="00601B3D">
              <w:rPr>
                <w:rFonts w:cs="Mind Meridian"/>
                <w:szCs w:val="24"/>
              </w:rPr>
              <w:t>Sensitivity to issues face</w:t>
            </w:r>
            <w:r>
              <w:rPr>
                <w:rFonts w:cs="Mind Meridian"/>
                <w:szCs w:val="24"/>
              </w:rPr>
              <w:t>d</w:t>
            </w:r>
            <w:r w:rsidRPr="00601B3D">
              <w:rPr>
                <w:rFonts w:cs="Mind Meridian"/>
                <w:szCs w:val="24"/>
              </w:rPr>
              <w:t xml:space="preserve"> by you</w:t>
            </w:r>
            <w:r>
              <w:rPr>
                <w:rFonts w:cs="Mind Meridian"/>
                <w:szCs w:val="24"/>
              </w:rPr>
              <w:t>ng people who are vulnerable or</w:t>
            </w:r>
            <w:r w:rsidRPr="00601B3D">
              <w:rPr>
                <w:rFonts w:cs="Mind Meridian"/>
                <w:szCs w:val="24"/>
              </w:rPr>
              <w:t xml:space="preserve"> in mental distress.</w:t>
            </w:r>
          </w:p>
        </w:tc>
        <w:tc>
          <w:tcPr>
            <w:tcW w:w="2670" w:type="dxa"/>
          </w:tcPr>
          <w:p w14:paraId="26B31DF5" w14:textId="77777777" w:rsidR="00A16C8A" w:rsidRPr="00601B3D" w:rsidRDefault="00A16C8A" w:rsidP="007443F0">
            <w:pPr>
              <w:spacing w:before="120" w:after="120"/>
              <w:rPr>
                <w:rFonts w:cs="Mind Meridian"/>
                <w:szCs w:val="24"/>
              </w:rPr>
            </w:pPr>
          </w:p>
        </w:tc>
      </w:tr>
      <w:tr w:rsidR="00A16C8A" w:rsidRPr="00601B3D" w14:paraId="4182F213" w14:textId="77777777" w:rsidTr="00634EDA">
        <w:trPr>
          <w:trHeight w:val="417"/>
        </w:trPr>
        <w:tc>
          <w:tcPr>
            <w:tcW w:w="1965" w:type="dxa"/>
            <w:vMerge/>
            <w:shd w:val="clear" w:color="auto" w:fill="1300C1" w:themeFill="text2"/>
            <w:vAlign w:val="center"/>
          </w:tcPr>
          <w:p w14:paraId="182395F5" w14:textId="77777777" w:rsidR="00A16C8A" w:rsidRPr="00601B3D" w:rsidRDefault="00A16C8A" w:rsidP="007443F0">
            <w:pPr>
              <w:spacing w:before="120" w:after="120"/>
              <w:rPr>
                <w:rFonts w:cs="Mind Meridian"/>
                <w:b/>
                <w:szCs w:val="24"/>
              </w:rPr>
            </w:pPr>
          </w:p>
        </w:tc>
        <w:tc>
          <w:tcPr>
            <w:tcW w:w="4296" w:type="dxa"/>
            <w:vAlign w:val="center"/>
          </w:tcPr>
          <w:p w14:paraId="283C89AF" w14:textId="77777777" w:rsidR="00A16C8A" w:rsidRPr="00601B3D" w:rsidRDefault="00A16C8A" w:rsidP="007443F0">
            <w:pPr>
              <w:spacing w:before="120" w:after="120"/>
              <w:rPr>
                <w:rFonts w:cs="Mind Meridian"/>
                <w:szCs w:val="24"/>
              </w:rPr>
            </w:pPr>
            <w:r>
              <w:rPr>
                <w:rFonts w:cs="Mind Meridian"/>
                <w:szCs w:val="24"/>
              </w:rPr>
              <w:t>Awareness of own resilience and needs in a mental health setting.</w:t>
            </w:r>
          </w:p>
        </w:tc>
        <w:tc>
          <w:tcPr>
            <w:tcW w:w="2670" w:type="dxa"/>
          </w:tcPr>
          <w:p w14:paraId="357AC276" w14:textId="77777777" w:rsidR="00A16C8A" w:rsidRPr="00601B3D" w:rsidRDefault="00A16C8A" w:rsidP="007443F0">
            <w:pPr>
              <w:spacing w:before="120" w:after="120"/>
              <w:rPr>
                <w:rFonts w:cs="Mind Meridian"/>
                <w:szCs w:val="24"/>
              </w:rPr>
            </w:pPr>
          </w:p>
        </w:tc>
      </w:tr>
      <w:tr w:rsidR="00A16C8A" w:rsidRPr="00601B3D" w14:paraId="3C0593B3" w14:textId="77777777" w:rsidTr="00634EDA">
        <w:trPr>
          <w:trHeight w:val="421"/>
        </w:trPr>
        <w:tc>
          <w:tcPr>
            <w:tcW w:w="1965" w:type="dxa"/>
            <w:vMerge/>
            <w:shd w:val="clear" w:color="auto" w:fill="1300C1" w:themeFill="text2"/>
            <w:vAlign w:val="center"/>
          </w:tcPr>
          <w:p w14:paraId="578D8823" w14:textId="77777777" w:rsidR="00A16C8A" w:rsidRPr="00601B3D" w:rsidRDefault="00A16C8A" w:rsidP="007443F0">
            <w:pPr>
              <w:spacing w:before="120" w:after="120"/>
              <w:rPr>
                <w:rFonts w:cs="Mind Meridian"/>
                <w:b/>
                <w:szCs w:val="24"/>
              </w:rPr>
            </w:pPr>
          </w:p>
        </w:tc>
        <w:tc>
          <w:tcPr>
            <w:tcW w:w="4296" w:type="dxa"/>
            <w:vAlign w:val="center"/>
          </w:tcPr>
          <w:p w14:paraId="6BAC7A42" w14:textId="5C7C653F" w:rsidR="00A16C8A" w:rsidRPr="00601B3D" w:rsidRDefault="00A16C8A" w:rsidP="007443F0">
            <w:pPr>
              <w:spacing w:before="120" w:after="120"/>
              <w:rPr>
                <w:rFonts w:cs="Mind Meridian"/>
                <w:szCs w:val="24"/>
              </w:rPr>
            </w:pPr>
            <w:r>
              <w:rPr>
                <w:rFonts w:cs="Mind Meridian"/>
                <w:szCs w:val="24"/>
              </w:rPr>
              <w:t>Clear commitment</w:t>
            </w:r>
            <w:r w:rsidRPr="00601B3D">
              <w:rPr>
                <w:rFonts w:cs="Mind Meridian"/>
                <w:szCs w:val="24"/>
              </w:rPr>
              <w:t xml:space="preserve"> </w:t>
            </w:r>
            <w:r>
              <w:rPr>
                <w:rFonts w:cs="Mind Meridian"/>
                <w:szCs w:val="24"/>
              </w:rPr>
              <w:t>to the values of</w:t>
            </w:r>
            <w:r w:rsidR="009418C1">
              <w:rPr>
                <w:rFonts w:cs="Mind Meridian"/>
                <w:szCs w:val="24"/>
              </w:rPr>
              <w:t xml:space="preserve"> </w:t>
            </w:r>
            <w:r>
              <w:rPr>
                <w:rFonts w:cs="Mind Meridian"/>
                <w:szCs w:val="24"/>
              </w:rPr>
              <w:t>York Mind.</w:t>
            </w:r>
          </w:p>
        </w:tc>
        <w:tc>
          <w:tcPr>
            <w:tcW w:w="2670" w:type="dxa"/>
            <w:vAlign w:val="center"/>
          </w:tcPr>
          <w:p w14:paraId="52DB241F" w14:textId="77777777" w:rsidR="00A16C8A" w:rsidRPr="00601B3D" w:rsidRDefault="00A16C8A" w:rsidP="007443F0">
            <w:pPr>
              <w:spacing w:before="120" w:after="120"/>
              <w:rPr>
                <w:rFonts w:cs="Mind Meridian"/>
                <w:szCs w:val="24"/>
              </w:rPr>
            </w:pPr>
          </w:p>
        </w:tc>
      </w:tr>
    </w:tbl>
    <w:p w14:paraId="3D001D15" w14:textId="48F388A6" w:rsidR="00A16C8A" w:rsidRPr="00601B3D" w:rsidRDefault="00D2576C" w:rsidP="00A16C8A">
      <w:pPr>
        <w:rPr>
          <w:rFonts w:cs="Mind Meridian"/>
          <w:szCs w:val="24"/>
        </w:rPr>
      </w:pPr>
      <w:r w:rsidRPr="004775CB">
        <w:rPr>
          <w:noProof/>
          <w:lang w:eastAsia="en-GB"/>
        </w:rPr>
        <w:lastRenderedPageBreak/>
        <w:drawing>
          <wp:anchor distT="0" distB="0" distL="114300" distR="114300" simplePos="0" relativeHeight="251735040" behindDoc="0" locked="0" layoutInCell="1" allowOverlap="1" wp14:anchorId="71D14291" wp14:editId="064E3078">
            <wp:simplePos x="0" y="0"/>
            <wp:positionH relativeFrom="page">
              <wp:posOffset>6017928</wp:posOffset>
            </wp:positionH>
            <wp:positionV relativeFrom="page">
              <wp:posOffset>3781</wp:posOffset>
            </wp:positionV>
            <wp:extent cx="1562400" cy="2412000"/>
            <wp:effectExtent l="0" t="0" r="0" b="762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48688D6A" w14:textId="77777777" w:rsidR="00A16C8A" w:rsidRDefault="00A16C8A" w:rsidP="00A16C8A"/>
    <w:p w14:paraId="39C20A06" w14:textId="1D6A0DC0" w:rsidR="007B5D80" w:rsidRDefault="009D4EE2" w:rsidP="00692772">
      <w:pPr>
        <w:rPr>
          <w:sz w:val="42"/>
          <w:szCs w:val="28"/>
        </w:rPr>
      </w:pPr>
      <w:r w:rsidRPr="004775CB">
        <w:rPr>
          <w:noProof/>
          <w:lang w:eastAsia="en-GB"/>
        </w:rPr>
        <w:drawing>
          <wp:anchor distT="0" distB="0" distL="114300" distR="114300" simplePos="0" relativeHeight="251737088" behindDoc="0" locked="0" layoutInCell="1" allowOverlap="1" wp14:anchorId="63B5997D" wp14:editId="304A5AED">
            <wp:simplePos x="0" y="0"/>
            <wp:positionH relativeFrom="page">
              <wp:posOffset>5962650</wp:posOffset>
            </wp:positionH>
            <wp:positionV relativeFrom="page">
              <wp:posOffset>-47625</wp:posOffset>
            </wp:positionV>
            <wp:extent cx="1562400" cy="241200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64076D8E" w14:textId="331C4CFE" w:rsidR="00661FDC" w:rsidRPr="00B05E29" w:rsidRDefault="007A1BAF" w:rsidP="00A873D0">
      <w:pPr>
        <w:pStyle w:val="Heading3"/>
        <w:spacing w:line="240" w:lineRule="auto"/>
        <w:rPr>
          <w:sz w:val="44"/>
          <w:szCs w:val="44"/>
        </w:rPr>
      </w:pPr>
      <w:r>
        <w:rPr>
          <w:sz w:val="44"/>
          <w:szCs w:val="44"/>
        </w:rPr>
        <w:t>Finally, w</w:t>
      </w:r>
      <w:r w:rsidR="00B05E29">
        <w:rPr>
          <w:sz w:val="44"/>
          <w:szCs w:val="44"/>
        </w:rPr>
        <w:t>h</w:t>
      </w:r>
      <w:r w:rsidR="00CF07E7" w:rsidRPr="00B05E29">
        <w:rPr>
          <w:sz w:val="44"/>
          <w:szCs w:val="44"/>
        </w:rPr>
        <w:t xml:space="preserve">at are the principles </w:t>
      </w:r>
      <w:r w:rsidR="00B402F1">
        <w:rPr>
          <w:sz w:val="44"/>
          <w:szCs w:val="44"/>
        </w:rPr>
        <w:t>of</w:t>
      </w:r>
      <w:r w:rsidR="00CF07E7" w:rsidRPr="00B05E29">
        <w:rPr>
          <w:sz w:val="44"/>
          <w:szCs w:val="44"/>
        </w:rPr>
        <w:t xml:space="preserve"> </w:t>
      </w:r>
      <w:r w:rsidR="006D5A9A">
        <w:rPr>
          <w:sz w:val="44"/>
          <w:szCs w:val="44"/>
        </w:rPr>
        <w:t>York Mind?</w:t>
      </w:r>
    </w:p>
    <w:p w14:paraId="0C02D793" w14:textId="4DB589CF" w:rsidR="00661FDC" w:rsidRDefault="00661FDC" w:rsidP="00661FDC"/>
    <w:p w14:paraId="6414E6F6" w14:textId="1AF063E2" w:rsidR="0016376F" w:rsidRDefault="0016376F" w:rsidP="00661FDC">
      <w:r>
        <w:t>Our clients and colleagues are really important to us. We want York Mind to be a great place to work and</w:t>
      </w:r>
      <w:r w:rsidR="007E6A44">
        <w:t xml:space="preserve"> to receive services from,</w:t>
      </w:r>
      <w:r>
        <w:t xml:space="preserve"> so we have some expectations of </w:t>
      </w:r>
      <w:r w:rsidR="00524773">
        <w:t>our</w:t>
      </w:r>
      <w:r w:rsidR="00890CDC">
        <w:t xml:space="preserve"> </w:t>
      </w:r>
      <w:r w:rsidR="00A140D7">
        <w:t>whole team</w:t>
      </w:r>
      <w:r w:rsidR="00DB532D">
        <w:t>, which we have pulled from our values.</w:t>
      </w:r>
    </w:p>
    <w:p w14:paraId="10ED4CED" w14:textId="6A85467C" w:rsidR="00661FDC" w:rsidRDefault="00D75577" w:rsidP="00D972DB">
      <w:pPr>
        <w:pStyle w:val="Heading4"/>
      </w:pPr>
      <w:r>
        <w:t>The York Mind team</w:t>
      </w:r>
      <w:r w:rsidR="00BC1CAB">
        <w:t xml:space="preserve"> </w:t>
      </w:r>
      <w:r w:rsidR="00A97E4F">
        <w:t>will:</w:t>
      </w:r>
    </w:p>
    <w:p w14:paraId="348AF545" w14:textId="77777777" w:rsidR="00226CD9" w:rsidRPr="00226CD9" w:rsidRDefault="00226CD9" w:rsidP="00226CD9"/>
    <w:p w14:paraId="63444285" w14:textId="4C92BDDF" w:rsidR="00661FDC" w:rsidRDefault="00A97E4F" w:rsidP="00D972DB">
      <w:pPr>
        <w:pStyle w:val="IntroductionTextB"/>
        <w:rPr>
          <w:b w:val="0"/>
        </w:rPr>
      </w:pPr>
      <w:r>
        <w:t>B</w:t>
      </w:r>
      <w:r w:rsidR="0016376F">
        <w:t>e empathetic</w:t>
      </w:r>
      <w:r>
        <w:t xml:space="preserve"> and </w:t>
      </w:r>
      <w:r w:rsidR="00226CD9">
        <w:t>compassionate:</w:t>
      </w:r>
      <w:r w:rsidR="00661FDC">
        <w:t xml:space="preserve"> </w:t>
      </w:r>
      <w:r w:rsidR="00FD1AD2">
        <w:rPr>
          <w:b w:val="0"/>
        </w:rPr>
        <w:t>You feel able to walk alongside someone else and appreciate what they are going th</w:t>
      </w:r>
      <w:r w:rsidR="00DB532D">
        <w:rPr>
          <w:b w:val="0"/>
        </w:rPr>
        <w:t xml:space="preserve">rough, even if this is different </w:t>
      </w:r>
      <w:r w:rsidR="00FD1AD2">
        <w:rPr>
          <w:b w:val="0"/>
        </w:rPr>
        <w:t>to your own experience</w:t>
      </w:r>
      <w:r>
        <w:rPr>
          <w:b w:val="0"/>
        </w:rPr>
        <w:t>.  You do t</w:t>
      </w:r>
      <w:r w:rsidR="00DB532D">
        <w:rPr>
          <w:b w:val="0"/>
        </w:rPr>
        <w:t>his with compassion and kindness</w:t>
      </w:r>
    </w:p>
    <w:p w14:paraId="4CB8C8F9" w14:textId="77777777" w:rsidR="00FD1AD2" w:rsidRPr="00FD1AD2" w:rsidRDefault="00FD1AD2" w:rsidP="00D972DB">
      <w:pPr>
        <w:pStyle w:val="IntroductionTextB"/>
        <w:rPr>
          <w:b w:val="0"/>
        </w:rPr>
      </w:pPr>
      <w:r w:rsidRPr="00FD1AD2">
        <w:t xml:space="preserve">Value difference: </w:t>
      </w:r>
      <w:r>
        <w:rPr>
          <w:b w:val="0"/>
        </w:rPr>
        <w:t>Whether this is a protected characteristic or a different point of view, you will embrace diversity and value the differences and contr</w:t>
      </w:r>
      <w:r w:rsidR="00DB532D">
        <w:rPr>
          <w:b w:val="0"/>
        </w:rPr>
        <w:t>ibutions we all bring</w:t>
      </w:r>
    </w:p>
    <w:p w14:paraId="6802DE6F" w14:textId="77777777"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services</w:t>
      </w:r>
    </w:p>
    <w:p w14:paraId="511C2A54" w14:textId="44271340" w:rsidR="00B407AD" w:rsidRDefault="00011D66" w:rsidP="00661FDC">
      <w:pPr>
        <w:spacing w:after="0" w:line="240" w:lineRule="auto"/>
      </w:pPr>
      <w:r w:rsidRPr="00D972DB">
        <w:rPr>
          <w:b/>
        </w:rPr>
        <w:t>Be non-</w:t>
      </w:r>
      <w:r w:rsidR="00B407AD" w:rsidRPr="00D972DB">
        <w:rPr>
          <w:b/>
        </w:rPr>
        <w:t>judgemental</w:t>
      </w:r>
      <w:r>
        <w:t xml:space="preserve"> – Mental health and wellbeing can be sensitive and challenging subjects. Everyone experiences mental health d</w:t>
      </w:r>
      <w:r w:rsidR="005B2AE8">
        <w:t>ifferently and</w:t>
      </w:r>
      <w:r w:rsidR="00FD1AD2">
        <w:t xml:space="preserve"> we all</w:t>
      </w:r>
      <w:r w:rsidR="00C74D73">
        <w:t xml:space="preserve"> bring a non-</w:t>
      </w:r>
      <w:r w:rsidR="005B2AE8">
        <w:t xml:space="preserve">judgemental approach to </w:t>
      </w:r>
      <w:r w:rsidR="00FD1AD2">
        <w:t>our work</w:t>
      </w:r>
      <w:r w:rsidR="005B2AE8">
        <w:t>. You may also need to challenge others stigmat</w:t>
      </w:r>
      <w:r w:rsidR="00C74D73">
        <w:t>ising views in a gentle and non-</w:t>
      </w:r>
      <w:r w:rsidR="005B2AE8">
        <w:t>judgemental way.</w:t>
      </w:r>
    </w:p>
    <w:p w14:paraId="4090C8D5" w14:textId="77777777" w:rsidR="00A97E4F" w:rsidRDefault="00A97E4F" w:rsidP="00661FDC">
      <w:pPr>
        <w:spacing w:after="0" w:line="240" w:lineRule="auto"/>
      </w:pPr>
    </w:p>
    <w:p w14:paraId="0D7577F0"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sectPr w:rsidR="00A97E4F" w:rsidSect="00BE5538">
      <w:headerReference w:type="first" r:id="rId13"/>
      <w:pgSz w:w="11901" w:h="16817"/>
      <w:pgMar w:top="1440" w:right="1440" w:bottom="709"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287AFC" w14:textId="77777777" w:rsidR="008C2848" w:rsidRDefault="008C2848" w:rsidP="0088482B">
      <w:r>
        <w:separator/>
      </w:r>
    </w:p>
  </w:endnote>
  <w:endnote w:type="continuationSeparator" w:id="0">
    <w:p w14:paraId="57CE61CE" w14:textId="77777777" w:rsidR="008C2848" w:rsidRDefault="008C2848" w:rsidP="00884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panose1 w:val="020B0503030507020204"/>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panose1 w:val="00000000000000000000"/>
    <w:charset w:val="00"/>
    <w:family w:val="swiss"/>
    <w:notTrueType/>
    <w:pitch w:val="variable"/>
    <w:sig w:usb0="A00000EF" w:usb1="5000606B" w:usb2="00000008" w:usb3="00000000" w:csb0="00000093" w:csb1="00000000"/>
  </w:font>
  <w:font w:name="Minion Pro">
    <w:altName w:val="﷽﷽﷽﷽﷽﷽﷽﷽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C273D1" w14:textId="77777777" w:rsidR="008C2848" w:rsidRDefault="008C2848" w:rsidP="0088482B">
      <w:r>
        <w:separator/>
      </w:r>
    </w:p>
  </w:footnote>
  <w:footnote w:type="continuationSeparator" w:id="0">
    <w:p w14:paraId="3F612208" w14:textId="77777777" w:rsidR="008C2848" w:rsidRDefault="008C2848" w:rsidP="008848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5A6EF82A" w14:textId="77777777" w:rsidTr="00FB7E55">
      <w:trPr>
        <w:trHeight w:val="923"/>
      </w:trPr>
      <w:sdt>
        <w:sdtPr>
          <w:id w:val="-662158008"/>
          <w:picture/>
        </w:sdtPr>
        <w:sdtEndPr/>
        <w:sdtContent>
          <w:tc>
            <w:tcPr>
              <w:tcW w:w="2561" w:type="dxa"/>
            </w:tcPr>
            <w:p w14:paraId="118C9CFB" w14:textId="77777777" w:rsidR="00740B0F" w:rsidRDefault="00740B0F" w:rsidP="00740B0F">
              <w:pPr>
                <w:pStyle w:val="Header"/>
              </w:pPr>
              <w:r>
                <w:rPr>
                  <w:noProof/>
                  <w:lang w:eastAsia="en-GB"/>
                </w:rPr>
                <w:drawing>
                  <wp:inline distT="0" distB="0" distL="0" distR="0" wp14:anchorId="5088F967" wp14:editId="31D4B4F8">
                    <wp:extent cx="1620000" cy="462080"/>
                    <wp:effectExtent l="0" t="0" r="0" b="0"/>
                    <wp:docPr id="24"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6E3338D3" w14:textId="77777777" w:rsidR="00723F46" w:rsidRDefault="00723F46" w:rsidP="00740B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9.5pt;height:57pt" o:bullet="t">
        <v:imagedata r:id="rId1" o:title="bullet"/>
      </v:shape>
    </w:pict>
  </w:numPicBullet>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C641637"/>
    <w:multiLevelType w:val="hybridMultilevel"/>
    <w:tmpl w:val="E624B344"/>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2ED3BFB"/>
    <w:multiLevelType w:val="hybridMultilevel"/>
    <w:tmpl w:val="A350B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7"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B025E4E"/>
    <w:multiLevelType w:val="hybridMultilevel"/>
    <w:tmpl w:val="F65CD4E8"/>
    <w:lvl w:ilvl="0" w:tplc="748A4CEC">
      <w:start w:val="1"/>
      <w:numFmt w:val="bullet"/>
      <w:lvlText w:val=""/>
      <w:lvlJc w:val="left"/>
      <w:pPr>
        <w:ind w:left="6" w:hanging="360"/>
      </w:pPr>
      <w:rPr>
        <w:rFonts w:ascii="Symbol" w:hAnsi="Symbol" w:hint="default"/>
        <w:color w:val="000000" w:themeColor="text1"/>
        <w:sz w:val="24"/>
        <w:szCs w:val="24"/>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21" w15:restartNumberingAfterBreak="0">
    <w:nsid w:val="262F1D2A"/>
    <w:multiLevelType w:val="multilevel"/>
    <w:tmpl w:val="AC34C76C"/>
    <w:lvl w:ilvl="0">
      <w:start w:val="1"/>
      <w:numFmt w:val="bullet"/>
      <w:lvlText w:val=""/>
      <w:lvlPicBulletId w:val="0"/>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22F03B7"/>
    <w:multiLevelType w:val="multilevel"/>
    <w:tmpl w:val="89D05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398E4CE1"/>
    <w:multiLevelType w:val="hybridMultilevel"/>
    <w:tmpl w:val="3B046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6946C32"/>
    <w:multiLevelType w:val="hybridMultilevel"/>
    <w:tmpl w:val="229C4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9910927"/>
    <w:multiLevelType w:val="hybridMultilevel"/>
    <w:tmpl w:val="765AB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D573781"/>
    <w:multiLevelType w:val="hybridMultilevel"/>
    <w:tmpl w:val="F9C0EE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0767FC2"/>
    <w:multiLevelType w:val="hybridMultilevel"/>
    <w:tmpl w:val="5768B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8072AEB"/>
    <w:multiLevelType w:val="hybridMultilevel"/>
    <w:tmpl w:val="64C2D236"/>
    <w:lvl w:ilvl="0" w:tplc="07A6C03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064A14"/>
    <w:multiLevelType w:val="hybridMultilevel"/>
    <w:tmpl w:val="5582D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23"/>
  </w:num>
  <w:num w:numId="2">
    <w:abstractNumId w:val="18"/>
  </w:num>
  <w:num w:numId="3">
    <w:abstractNumId w:val="0"/>
  </w:num>
  <w:num w:numId="4">
    <w:abstractNumId w:val="1"/>
  </w:num>
  <w:num w:numId="5">
    <w:abstractNumId w:val="2"/>
  </w:num>
  <w:num w:numId="6">
    <w:abstractNumId w:val="3"/>
  </w:num>
  <w:num w:numId="7">
    <w:abstractNumId w:val="8"/>
  </w:num>
  <w:num w:numId="8">
    <w:abstractNumId w:val="4"/>
  </w:num>
  <w:num w:numId="9">
    <w:abstractNumId w:val="5"/>
  </w:num>
  <w:num w:numId="10">
    <w:abstractNumId w:val="6"/>
  </w:num>
  <w:num w:numId="11">
    <w:abstractNumId w:val="7"/>
  </w:num>
  <w:num w:numId="12">
    <w:abstractNumId w:val="9"/>
  </w:num>
  <w:num w:numId="13">
    <w:abstractNumId w:val="33"/>
  </w:num>
  <w:num w:numId="14">
    <w:abstractNumId w:val="21"/>
  </w:num>
  <w:num w:numId="15">
    <w:abstractNumId w:val="11"/>
  </w:num>
  <w:num w:numId="16">
    <w:abstractNumId w:val="25"/>
  </w:num>
  <w:num w:numId="17">
    <w:abstractNumId w:val="14"/>
  </w:num>
  <w:num w:numId="18">
    <w:abstractNumId w:val="10"/>
  </w:num>
  <w:num w:numId="19">
    <w:abstractNumId w:val="35"/>
  </w:num>
  <w:num w:numId="20">
    <w:abstractNumId w:val="37"/>
  </w:num>
  <w:num w:numId="21">
    <w:abstractNumId w:val="36"/>
  </w:num>
  <w:num w:numId="22">
    <w:abstractNumId w:val="12"/>
  </w:num>
  <w:num w:numId="23">
    <w:abstractNumId w:val="28"/>
  </w:num>
  <w:num w:numId="24">
    <w:abstractNumId w:val="19"/>
  </w:num>
  <w:num w:numId="25">
    <w:abstractNumId w:val="32"/>
  </w:num>
  <w:num w:numId="26">
    <w:abstractNumId w:val="17"/>
  </w:num>
  <w:num w:numId="27">
    <w:abstractNumId w:val="16"/>
  </w:num>
  <w:num w:numId="28">
    <w:abstractNumId w:val="22"/>
  </w:num>
  <w:num w:numId="29">
    <w:abstractNumId w:val="13"/>
  </w:num>
  <w:num w:numId="30">
    <w:abstractNumId w:val="31"/>
  </w:num>
  <w:num w:numId="31">
    <w:abstractNumId w:val="34"/>
  </w:num>
  <w:num w:numId="32">
    <w:abstractNumId w:val="26"/>
  </w:num>
  <w:num w:numId="33">
    <w:abstractNumId w:val="29"/>
  </w:num>
  <w:num w:numId="34">
    <w:abstractNumId w:val="30"/>
  </w:num>
  <w:num w:numId="35">
    <w:abstractNumId w:val="15"/>
  </w:num>
  <w:num w:numId="36">
    <w:abstractNumId w:val="24"/>
  </w:num>
  <w:num w:numId="37">
    <w:abstractNumId w:val="20"/>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05C"/>
    <w:rsid w:val="000044FE"/>
    <w:rsid w:val="00010E88"/>
    <w:rsid w:val="00011D66"/>
    <w:rsid w:val="00017189"/>
    <w:rsid w:val="000175CE"/>
    <w:rsid w:val="0002272F"/>
    <w:rsid w:val="00027B43"/>
    <w:rsid w:val="00041818"/>
    <w:rsid w:val="00044E73"/>
    <w:rsid w:val="00052CD4"/>
    <w:rsid w:val="000562D1"/>
    <w:rsid w:val="000647C1"/>
    <w:rsid w:val="00067328"/>
    <w:rsid w:val="0008085B"/>
    <w:rsid w:val="000826B1"/>
    <w:rsid w:val="00086C75"/>
    <w:rsid w:val="0009150D"/>
    <w:rsid w:val="00091A35"/>
    <w:rsid w:val="000C5E27"/>
    <w:rsid w:val="000D03CA"/>
    <w:rsid w:val="000E06BE"/>
    <w:rsid w:val="000E5B08"/>
    <w:rsid w:val="000F1496"/>
    <w:rsid w:val="000F1B82"/>
    <w:rsid w:val="00114B5D"/>
    <w:rsid w:val="00115CDA"/>
    <w:rsid w:val="0012093F"/>
    <w:rsid w:val="001225C5"/>
    <w:rsid w:val="001443EF"/>
    <w:rsid w:val="00145201"/>
    <w:rsid w:val="001562C0"/>
    <w:rsid w:val="0016376F"/>
    <w:rsid w:val="00163AAA"/>
    <w:rsid w:val="0017120A"/>
    <w:rsid w:val="00173795"/>
    <w:rsid w:val="0017447A"/>
    <w:rsid w:val="00175604"/>
    <w:rsid w:val="00191A71"/>
    <w:rsid w:val="0019245A"/>
    <w:rsid w:val="001930E6"/>
    <w:rsid w:val="001953A6"/>
    <w:rsid w:val="00196F3F"/>
    <w:rsid w:val="001A0691"/>
    <w:rsid w:val="001A2AB0"/>
    <w:rsid w:val="001C657F"/>
    <w:rsid w:val="001D4591"/>
    <w:rsid w:val="001D7229"/>
    <w:rsid w:val="001E444F"/>
    <w:rsid w:val="001E4502"/>
    <w:rsid w:val="001F321A"/>
    <w:rsid w:val="001F332B"/>
    <w:rsid w:val="001F450C"/>
    <w:rsid w:val="0021105C"/>
    <w:rsid w:val="002151CB"/>
    <w:rsid w:val="00221D3D"/>
    <w:rsid w:val="00222240"/>
    <w:rsid w:val="00226CD9"/>
    <w:rsid w:val="002338CD"/>
    <w:rsid w:val="002342BD"/>
    <w:rsid w:val="0025077A"/>
    <w:rsid w:val="00253943"/>
    <w:rsid w:val="00260538"/>
    <w:rsid w:val="00263D8D"/>
    <w:rsid w:val="00264883"/>
    <w:rsid w:val="00275792"/>
    <w:rsid w:val="00283D3E"/>
    <w:rsid w:val="00296652"/>
    <w:rsid w:val="002D0CBC"/>
    <w:rsid w:val="002E7A3C"/>
    <w:rsid w:val="002F4EAD"/>
    <w:rsid w:val="003047BA"/>
    <w:rsid w:val="003163A6"/>
    <w:rsid w:val="003166E4"/>
    <w:rsid w:val="00323187"/>
    <w:rsid w:val="0032470D"/>
    <w:rsid w:val="00333607"/>
    <w:rsid w:val="003511AB"/>
    <w:rsid w:val="00367CDC"/>
    <w:rsid w:val="003739ED"/>
    <w:rsid w:val="00374285"/>
    <w:rsid w:val="00375798"/>
    <w:rsid w:val="003863BE"/>
    <w:rsid w:val="00390517"/>
    <w:rsid w:val="003A0266"/>
    <w:rsid w:val="003A1EEC"/>
    <w:rsid w:val="003A6ECF"/>
    <w:rsid w:val="003C4256"/>
    <w:rsid w:val="003C7CFC"/>
    <w:rsid w:val="003E176E"/>
    <w:rsid w:val="003F287E"/>
    <w:rsid w:val="003F63C8"/>
    <w:rsid w:val="003F7D21"/>
    <w:rsid w:val="00411687"/>
    <w:rsid w:val="00420F62"/>
    <w:rsid w:val="00421835"/>
    <w:rsid w:val="00422FF9"/>
    <w:rsid w:val="004259D0"/>
    <w:rsid w:val="00441194"/>
    <w:rsid w:val="00453A2B"/>
    <w:rsid w:val="00463F24"/>
    <w:rsid w:val="00465B70"/>
    <w:rsid w:val="00467C67"/>
    <w:rsid w:val="00476ECF"/>
    <w:rsid w:val="00477187"/>
    <w:rsid w:val="004775CB"/>
    <w:rsid w:val="00483E0D"/>
    <w:rsid w:val="00485455"/>
    <w:rsid w:val="00497A9F"/>
    <w:rsid w:val="004A1BC1"/>
    <w:rsid w:val="004B1007"/>
    <w:rsid w:val="004B6AA0"/>
    <w:rsid w:val="004C069F"/>
    <w:rsid w:val="004C2376"/>
    <w:rsid w:val="004E6FAF"/>
    <w:rsid w:val="004E70FB"/>
    <w:rsid w:val="00501781"/>
    <w:rsid w:val="005127AE"/>
    <w:rsid w:val="005128CA"/>
    <w:rsid w:val="00517129"/>
    <w:rsid w:val="00524248"/>
    <w:rsid w:val="00524773"/>
    <w:rsid w:val="00527205"/>
    <w:rsid w:val="00527C13"/>
    <w:rsid w:val="0053054D"/>
    <w:rsid w:val="005308C0"/>
    <w:rsid w:val="00535C11"/>
    <w:rsid w:val="00536B65"/>
    <w:rsid w:val="005374C9"/>
    <w:rsid w:val="00540CA6"/>
    <w:rsid w:val="00544275"/>
    <w:rsid w:val="00552338"/>
    <w:rsid w:val="0055683E"/>
    <w:rsid w:val="0057086C"/>
    <w:rsid w:val="00574853"/>
    <w:rsid w:val="00585344"/>
    <w:rsid w:val="005879BF"/>
    <w:rsid w:val="00591F7F"/>
    <w:rsid w:val="00596EF3"/>
    <w:rsid w:val="005A05E8"/>
    <w:rsid w:val="005B022B"/>
    <w:rsid w:val="005B2AE8"/>
    <w:rsid w:val="005C0BD4"/>
    <w:rsid w:val="005C494F"/>
    <w:rsid w:val="005C4A68"/>
    <w:rsid w:val="005D033D"/>
    <w:rsid w:val="005D4D0D"/>
    <w:rsid w:val="005D677F"/>
    <w:rsid w:val="005E31DE"/>
    <w:rsid w:val="005F6BC5"/>
    <w:rsid w:val="006024EF"/>
    <w:rsid w:val="00606E50"/>
    <w:rsid w:val="00607342"/>
    <w:rsid w:val="00610498"/>
    <w:rsid w:val="006214E9"/>
    <w:rsid w:val="00634EDA"/>
    <w:rsid w:val="00640FB8"/>
    <w:rsid w:val="0065436B"/>
    <w:rsid w:val="00660E3C"/>
    <w:rsid w:val="00661FDC"/>
    <w:rsid w:val="00675775"/>
    <w:rsid w:val="00692772"/>
    <w:rsid w:val="006946E4"/>
    <w:rsid w:val="006A0CDD"/>
    <w:rsid w:val="006A69FE"/>
    <w:rsid w:val="006B0EE6"/>
    <w:rsid w:val="006B2F8A"/>
    <w:rsid w:val="006C2E7A"/>
    <w:rsid w:val="006D3641"/>
    <w:rsid w:val="006D5A9A"/>
    <w:rsid w:val="006E18BF"/>
    <w:rsid w:val="006E51EA"/>
    <w:rsid w:val="006E7039"/>
    <w:rsid w:val="006E7A19"/>
    <w:rsid w:val="006F301F"/>
    <w:rsid w:val="006F54E8"/>
    <w:rsid w:val="00700ABC"/>
    <w:rsid w:val="00705583"/>
    <w:rsid w:val="00712236"/>
    <w:rsid w:val="00713A4C"/>
    <w:rsid w:val="007162ED"/>
    <w:rsid w:val="00717B83"/>
    <w:rsid w:val="00723F46"/>
    <w:rsid w:val="00726EF6"/>
    <w:rsid w:val="007332DB"/>
    <w:rsid w:val="00740B0F"/>
    <w:rsid w:val="00751CC8"/>
    <w:rsid w:val="007636C8"/>
    <w:rsid w:val="00764348"/>
    <w:rsid w:val="00773431"/>
    <w:rsid w:val="00784134"/>
    <w:rsid w:val="007876B2"/>
    <w:rsid w:val="007A1BAF"/>
    <w:rsid w:val="007B5D80"/>
    <w:rsid w:val="007C4217"/>
    <w:rsid w:val="007D3272"/>
    <w:rsid w:val="007D3A25"/>
    <w:rsid w:val="007D7C31"/>
    <w:rsid w:val="007E6A44"/>
    <w:rsid w:val="007F21D8"/>
    <w:rsid w:val="00802A4B"/>
    <w:rsid w:val="008068F8"/>
    <w:rsid w:val="00814EEE"/>
    <w:rsid w:val="00821786"/>
    <w:rsid w:val="00822742"/>
    <w:rsid w:val="00822B68"/>
    <w:rsid w:val="00826584"/>
    <w:rsid w:val="008435C0"/>
    <w:rsid w:val="0084732F"/>
    <w:rsid w:val="00850698"/>
    <w:rsid w:val="00852D1A"/>
    <w:rsid w:val="00852F3F"/>
    <w:rsid w:val="00867151"/>
    <w:rsid w:val="00874EBE"/>
    <w:rsid w:val="008805A8"/>
    <w:rsid w:val="0088482B"/>
    <w:rsid w:val="00885199"/>
    <w:rsid w:val="00885E3D"/>
    <w:rsid w:val="00890CDC"/>
    <w:rsid w:val="00890E3A"/>
    <w:rsid w:val="00892097"/>
    <w:rsid w:val="00893483"/>
    <w:rsid w:val="0089408F"/>
    <w:rsid w:val="008B6A6C"/>
    <w:rsid w:val="008B6FA3"/>
    <w:rsid w:val="008C2848"/>
    <w:rsid w:val="008C6C7F"/>
    <w:rsid w:val="008D3119"/>
    <w:rsid w:val="008E0391"/>
    <w:rsid w:val="008E195F"/>
    <w:rsid w:val="008F22F6"/>
    <w:rsid w:val="008F461B"/>
    <w:rsid w:val="008F4C08"/>
    <w:rsid w:val="008F4E50"/>
    <w:rsid w:val="00902662"/>
    <w:rsid w:val="00925700"/>
    <w:rsid w:val="009418C1"/>
    <w:rsid w:val="0094414E"/>
    <w:rsid w:val="00951BA9"/>
    <w:rsid w:val="00960F93"/>
    <w:rsid w:val="0096193A"/>
    <w:rsid w:val="00970FA8"/>
    <w:rsid w:val="0097550D"/>
    <w:rsid w:val="009756E8"/>
    <w:rsid w:val="00987183"/>
    <w:rsid w:val="009874C6"/>
    <w:rsid w:val="009911A0"/>
    <w:rsid w:val="009A5BB4"/>
    <w:rsid w:val="009A66FD"/>
    <w:rsid w:val="009B52A3"/>
    <w:rsid w:val="009B60A1"/>
    <w:rsid w:val="009B7E5C"/>
    <w:rsid w:val="009D0954"/>
    <w:rsid w:val="009D4EE2"/>
    <w:rsid w:val="009F061E"/>
    <w:rsid w:val="009F2E96"/>
    <w:rsid w:val="00A110BF"/>
    <w:rsid w:val="00A12E97"/>
    <w:rsid w:val="00A140D7"/>
    <w:rsid w:val="00A16C8A"/>
    <w:rsid w:val="00A22CC6"/>
    <w:rsid w:val="00A23142"/>
    <w:rsid w:val="00A33F72"/>
    <w:rsid w:val="00A35F96"/>
    <w:rsid w:val="00A3664C"/>
    <w:rsid w:val="00A36961"/>
    <w:rsid w:val="00A408A3"/>
    <w:rsid w:val="00A46592"/>
    <w:rsid w:val="00A47CBB"/>
    <w:rsid w:val="00A7062F"/>
    <w:rsid w:val="00A716C4"/>
    <w:rsid w:val="00A85F8F"/>
    <w:rsid w:val="00A873D0"/>
    <w:rsid w:val="00A937C8"/>
    <w:rsid w:val="00A97E4F"/>
    <w:rsid w:val="00AB13ED"/>
    <w:rsid w:val="00AB2ED1"/>
    <w:rsid w:val="00AB5282"/>
    <w:rsid w:val="00AC1D2D"/>
    <w:rsid w:val="00AD52E0"/>
    <w:rsid w:val="00AD68BC"/>
    <w:rsid w:val="00AE01A2"/>
    <w:rsid w:val="00AF1F57"/>
    <w:rsid w:val="00B05E29"/>
    <w:rsid w:val="00B07E3B"/>
    <w:rsid w:val="00B10495"/>
    <w:rsid w:val="00B2498B"/>
    <w:rsid w:val="00B27ABA"/>
    <w:rsid w:val="00B3217B"/>
    <w:rsid w:val="00B37A97"/>
    <w:rsid w:val="00B402F1"/>
    <w:rsid w:val="00B407AD"/>
    <w:rsid w:val="00B43EB7"/>
    <w:rsid w:val="00B45F29"/>
    <w:rsid w:val="00B52E41"/>
    <w:rsid w:val="00B6340F"/>
    <w:rsid w:val="00B66802"/>
    <w:rsid w:val="00B726CE"/>
    <w:rsid w:val="00B72D63"/>
    <w:rsid w:val="00B739C3"/>
    <w:rsid w:val="00B80D7B"/>
    <w:rsid w:val="00B82B85"/>
    <w:rsid w:val="00B85542"/>
    <w:rsid w:val="00B87FCA"/>
    <w:rsid w:val="00B91621"/>
    <w:rsid w:val="00BC1CAB"/>
    <w:rsid w:val="00BC58BC"/>
    <w:rsid w:val="00BC7799"/>
    <w:rsid w:val="00BD0720"/>
    <w:rsid w:val="00BD1D66"/>
    <w:rsid w:val="00BD2853"/>
    <w:rsid w:val="00BE4D91"/>
    <w:rsid w:val="00BE5538"/>
    <w:rsid w:val="00BE7F2F"/>
    <w:rsid w:val="00BF16B9"/>
    <w:rsid w:val="00C065F6"/>
    <w:rsid w:val="00C06A1F"/>
    <w:rsid w:val="00C13E6A"/>
    <w:rsid w:val="00C2264D"/>
    <w:rsid w:val="00C22ACD"/>
    <w:rsid w:val="00C30004"/>
    <w:rsid w:val="00C3741F"/>
    <w:rsid w:val="00C42AF3"/>
    <w:rsid w:val="00C47947"/>
    <w:rsid w:val="00C479A7"/>
    <w:rsid w:val="00C51B68"/>
    <w:rsid w:val="00C538D3"/>
    <w:rsid w:val="00C53D31"/>
    <w:rsid w:val="00C700D6"/>
    <w:rsid w:val="00C7239F"/>
    <w:rsid w:val="00C7409F"/>
    <w:rsid w:val="00C74D73"/>
    <w:rsid w:val="00C873F4"/>
    <w:rsid w:val="00CA0A02"/>
    <w:rsid w:val="00CA2444"/>
    <w:rsid w:val="00CA45BF"/>
    <w:rsid w:val="00CA5769"/>
    <w:rsid w:val="00CA73CE"/>
    <w:rsid w:val="00CB6C74"/>
    <w:rsid w:val="00CB74DA"/>
    <w:rsid w:val="00CC77EB"/>
    <w:rsid w:val="00CD2206"/>
    <w:rsid w:val="00CE45D7"/>
    <w:rsid w:val="00CE5CD8"/>
    <w:rsid w:val="00CF07E7"/>
    <w:rsid w:val="00D05286"/>
    <w:rsid w:val="00D07A85"/>
    <w:rsid w:val="00D2576C"/>
    <w:rsid w:val="00D40173"/>
    <w:rsid w:val="00D45E60"/>
    <w:rsid w:val="00D70E84"/>
    <w:rsid w:val="00D75577"/>
    <w:rsid w:val="00D8616E"/>
    <w:rsid w:val="00D972DB"/>
    <w:rsid w:val="00DA2098"/>
    <w:rsid w:val="00DB1EA2"/>
    <w:rsid w:val="00DB3D15"/>
    <w:rsid w:val="00DB532D"/>
    <w:rsid w:val="00DB5ABF"/>
    <w:rsid w:val="00DC0439"/>
    <w:rsid w:val="00DC22CA"/>
    <w:rsid w:val="00DC61CD"/>
    <w:rsid w:val="00DF103D"/>
    <w:rsid w:val="00DF26DB"/>
    <w:rsid w:val="00E12F97"/>
    <w:rsid w:val="00E2424A"/>
    <w:rsid w:val="00E30CBA"/>
    <w:rsid w:val="00E3193D"/>
    <w:rsid w:val="00E344AA"/>
    <w:rsid w:val="00E3742D"/>
    <w:rsid w:val="00E37773"/>
    <w:rsid w:val="00E47A04"/>
    <w:rsid w:val="00E511D9"/>
    <w:rsid w:val="00E64F8D"/>
    <w:rsid w:val="00E767B5"/>
    <w:rsid w:val="00E80A0A"/>
    <w:rsid w:val="00E91F2F"/>
    <w:rsid w:val="00E96109"/>
    <w:rsid w:val="00E97E57"/>
    <w:rsid w:val="00EA7FF0"/>
    <w:rsid w:val="00EB0B81"/>
    <w:rsid w:val="00EB33F4"/>
    <w:rsid w:val="00EB675A"/>
    <w:rsid w:val="00EC5720"/>
    <w:rsid w:val="00ED2C74"/>
    <w:rsid w:val="00EE60E7"/>
    <w:rsid w:val="00EF7946"/>
    <w:rsid w:val="00F02AFD"/>
    <w:rsid w:val="00F04F23"/>
    <w:rsid w:val="00F10D91"/>
    <w:rsid w:val="00F21E7E"/>
    <w:rsid w:val="00F25251"/>
    <w:rsid w:val="00F30C0A"/>
    <w:rsid w:val="00F34BC9"/>
    <w:rsid w:val="00F409B8"/>
    <w:rsid w:val="00F441F4"/>
    <w:rsid w:val="00F519E5"/>
    <w:rsid w:val="00F5264C"/>
    <w:rsid w:val="00F537D4"/>
    <w:rsid w:val="00F61C4E"/>
    <w:rsid w:val="00F66DA9"/>
    <w:rsid w:val="00F77D1D"/>
    <w:rsid w:val="00F86383"/>
    <w:rsid w:val="00F9137A"/>
    <w:rsid w:val="00FA4D76"/>
    <w:rsid w:val="00FA60DE"/>
    <w:rsid w:val="00FB516F"/>
    <w:rsid w:val="00FD1AD2"/>
    <w:rsid w:val="00FD39F1"/>
    <w:rsid w:val="00FD688C"/>
    <w:rsid w:val="00FD6DCF"/>
    <w:rsid w:val="00FE0BCD"/>
    <w:rsid w:val="00FF5367"/>
    <w:rsid w:val="00FF78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2"/>
    </o:shapelayout>
  </w:shapeDefaults>
  <w:decimalSymbol w:val="."/>
  <w:listSeparator w:val=","/>
  <w14:docId w14:val="366C298A"/>
  <w15:chartTrackingRefBased/>
  <w15:docId w15:val="{43753CE7-BA4D-47FC-ACE2-D903CF957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iPriority w:val="99"/>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uiPriority w:val="59"/>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link w:val="ListParagraphChar"/>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semiHidden/>
    <w:unhideWhenUsed/>
    <w:rsid w:val="00890E3A"/>
    <w:pPr>
      <w:spacing w:line="240" w:lineRule="auto"/>
    </w:pPr>
    <w:rPr>
      <w:sz w:val="20"/>
    </w:rPr>
  </w:style>
  <w:style w:type="character" w:customStyle="1" w:styleId="CommentTextChar">
    <w:name w:val="Comment Text Char"/>
    <w:basedOn w:val="DefaultParagraphFont"/>
    <w:link w:val="CommentText"/>
    <w:uiPriority w:val="99"/>
    <w:semiHidden/>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character" w:customStyle="1" w:styleId="ListParagraphChar">
    <w:name w:val="List Paragraph Char"/>
    <w:basedOn w:val="DefaultParagraphFont"/>
    <w:link w:val="ListParagraph"/>
    <w:uiPriority w:val="34"/>
    <w:locked/>
    <w:rsid w:val="00802A4B"/>
    <w:rPr>
      <w:rFonts w:ascii="Mind Meridian" w:hAnsi="Mind Meridian"/>
      <w:color w:val="000000" w:themeColor="text1"/>
      <w:spacing w:val="0"/>
      <w:sz w:val="24"/>
    </w:rPr>
  </w:style>
  <w:style w:type="paragraph" w:customStyle="1" w:styleId="04xlpa">
    <w:name w:val="_04xlpa"/>
    <w:basedOn w:val="Normal"/>
    <w:rsid w:val="00660E3C"/>
    <w:pPr>
      <w:spacing w:before="100" w:beforeAutospacing="1" w:after="100" w:afterAutospacing="1" w:line="240" w:lineRule="auto"/>
    </w:pPr>
    <w:rPr>
      <w:rFonts w:ascii="Times New Roman" w:eastAsia="Times New Roman" w:hAnsi="Times New Roman" w:cs="Times New Roman"/>
      <w:color w:val="auto"/>
      <w:szCs w:val="24"/>
      <w:lang w:eastAsia="en-GB"/>
    </w:rPr>
  </w:style>
  <w:style w:type="character" w:customStyle="1" w:styleId="jsgrdq">
    <w:name w:val="jsgrdq"/>
    <w:basedOn w:val="DefaultParagraphFont"/>
    <w:rsid w:val="00660E3C"/>
  </w:style>
  <w:style w:type="paragraph" w:styleId="NormalWeb">
    <w:name w:val="Normal (Web)"/>
    <w:basedOn w:val="Normal"/>
    <w:uiPriority w:val="99"/>
    <w:semiHidden/>
    <w:unhideWhenUsed/>
    <w:rsid w:val="00987183"/>
    <w:pPr>
      <w:spacing w:before="100" w:beforeAutospacing="1" w:after="100" w:afterAutospacing="1" w:line="240" w:lineRule="auto"/>
    </w:pPr>
    <w:rPr>
      <w:rFonts w:ascii="Times New Roman" w:eastAsia="Times New Roman" w:hAnsi="Times New Roman" w:cs="Times New Roman"/>
      <w:color w:val="auto"/>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818008">
      <w:bodyDiv w:val="1"/>
      <w:marLeft w:val="0"/>
      <w:marRight w:val="0"/>
      <w:marTop w:val="0"/>
      <w:marBottom w:val="0"/>
      <w:divBdr>
        <w:top w:val="none" w:sz="0" w:space="0" w:color="auto"/>
        <w:left w:val="none" w:sz="0" w:space="0" w:color="auto"/>
        <w:bottom w:val="none" w:sz="0" w:space="0" w:color="auto"/>
        <w:right w:val="none" w:sz="0" w:space="0" w:color="auto"/>
      </w:divBdr>
    </w:div>
    <w:div w:id="200941109">
      <w:bodyDiv w:val="1"/>
      <w:marLeft w:val="0"/>
      <w:marRight w:val="0"/>
      <w:marTop w:val="0"/>
      <w:marBottom w:val="0"/>
      <w:divBdr>
        <w:top w:val="none" w:sz="0" w:space="0" w:color="auto"/>
        <w:left w:val="none" w:sz="0" w:space="0" w:color="auto"/>
        <w:bottom w:val="none" w:sz="0" w:space="0" w:color="auto"/>
        <w:right w:val="none" w:sz="0" w:space="0" w:color="auto"/>
      </w:divBdr>
    </w:div>
    <w:div w:id="1067341722">
      <w:bodyDiv w:val="1"/>
      <w:marLeft w:val="0"/>
      <w:marRight w:val="0"/>
      <w:marTop w:val="0"/>
      <w:marBottom w:val="0"/>
      <w:divBdr>
        <w:top w:val="none" w:sz="0" w:space="0" w:color="auto"/>
        <w:left w:val="none" w:sz="0" w:space="0" w:color="auto"/>
        <w:bottom w:val="none" w:sz="0" w:space="0" w:color="auto"/>
        <w:right w:val="none" w:sz="0" w:space="0" w:color="auto"/>
      </w:divBdr>
    </w:div>
    <w:div w:id="10887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entoring@yorkmind.org.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elen.fairburn@yorkmind.org.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26D16D-7B9B-43F3-8E14-0ED207C7A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Template>
  <TotalTime>80</TotalTime>
  <Pages>7</Pages>
  <Words>1172</Words>
  <Characters>6683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Helen Fairburn</cp:lastModifiedBy>
  <cp:revision>158</cp:revision>
  <dcterms:created xsi:type="dcterms:W3CDTF">2022-08-01T15:29:00Z</dcterms:created>
  <dcterms:modified xsi:type="dcterms:W3CDTF">2022-08-30T14:38:00Z</dcterms:modified>
</cp:coreProperties>
</file>